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000D3" w14:textId="4A205EB6" w:rsidR="00EA0376" w:rsidRDefault="00DB35C0" w:rsidP="00B67DB1">
      <w:r>
        <w:rPr>
          <w:noProof/>
        </w:rPr>
        <w:drawing>
          <wp:anchor distT="0" distB="0" distL="0" distR="0" simplePos="0" relativeHeight="251662336" behindDoc="1" locked="0" layoutInCell="1" allowOverlap="1" wp14:anchorId="08AFEFA9" wp14:editId="1C92E383">
            <wp:simplePos x="0" y="0"/>
            <wp:positionH relativeFrom="page">
              <wp:align>right</wp:align>
            </wp:positionH>
            <wp:positionV relativeFrom="paragraph">
              <wp:posOffset>-295910</wp:posOffset>
            </wp:positionV>
            <wp:extent cx="3740367" cy="3482098"/>
            <wp:effectExtent l="0" t="0" r="0" b="444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740367" cy="3482098"/>
                    </a:xfrm>
                    <a:prstGeom prst="rect">
                      <a:avLst/>
                    </a:prstGeom>
                  </pic:spPr>
                </pic:pic>
              </a:graphicData>
            </a:graphic>
          </wp:anchor>
        </w:drawing>
      </w:r>
      <w:r w:rsidR="00B17148">
        <w:rPr>
          <w:noProof/>
          <w:lang w:eastAsia="en-GB"/>
        </w:rPr>
        <w:drawing>
          <wp:anchor distT="0" distB="0" distL="114300" distR="114300" simplePos="0" relativeHeight="251659264" behindDoc="0" locked="0" layoutInCell="1" allowOverlap="1" wp14:anchorId="518091F8" wp14:editId="04869858">
            <wp:simplePos x="0" y="0"/>
            <wp:positionH relativeFrom="margin">
              <wp:posOffset>2401570</wp:posOffset>
            </wp:positionH>
            <wp:positionV relativeFrom="paragraph">
              <wp:posOffset>-151765</wp:posOffset>
            </wp:positionV>
            <wp:extent cx="2015981" cy="76200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5981" cy="762000"/>
                    </a:xfrm>
                    <a:prstGeom prst="rect">
                      <a:avLst/>
                    </a:prstGeom>
                  </pic:spPr>
                </pic:pic>
              </a:graphicData>
            </a:graphic>
            <wp14:sizeRelH relativeFrom="margin">
              <wp14:pctWidth>0</wp14:pctWidth>
            </wp14:sizeRelH>
            <wp14:sizeRelV relativeFrom="margin">
              <wp14:pctHeight>0</wp14:pctHeight>
            </wp14:sizeRelV>
          </wp:anchor>
        </w:drawing>
      </w:r>
    </w:p>
    <w:p w14:paraId="7EEA8066" w14:textId="4AD78BF0" w:rsidR="00B17148" w:rsidRPr="00B17148" w:rsidRDefault="00B17148" w:rsidP="00B17148"/>
    <w:p w14:paraId="6DFFB8A7" w14:textId="70585BC9" w:rsidR="00B17148" w:rsidRPr="00B17148" w:rsidRDefault="00B17148" w:rsidP="00B17148"/>
    <w:p w14:paraId="0A5A272D" w14:textId="3D68AEAE" w:rsidR="00B17148" w:rsidRPr="00B17148" w:rsidRDefault="00B17148" w:rsidP="00B17148"/>
    <w:p w14:paraId="1FAC98C3" w14:textId="0EC9193F" w:rsidR="00B17148" w:rsidRPr="005D1A75" w:rsidRDefault="005D1A75" w:rsidP="005D1A75">
      <w:pPr>
        <w:jc w:val="center"/>
        <w:rPr>
          <w:b/>
          <w:bCs/>
          <w:color w:val="C00000"/>
          <w:sz w:val="44"/>
          <w:szCs w:val="44"/>
        </w:rPr>
      </w:pPr>
      <w:r w:rsidRPr="005D1A75">
        <w:rPr>
          <w:b/>
          <w:bCs/>
          <w:color w:val="C00000"/>
          <w:sz w:val="44"/>
          <w:szCs w:val="44"/>
        </w:rPr>
        <w:t xml:space="preserve">CANDIDATE INFORMATION PACK </w:t>
      </w:r>
      <w:r w:rsidR="00774F1F">
        <w:rPr>
          <w:b/>
          <w:bCs/>
          <w:color w:val="C00000"/>
          <w:sz w:val="44"/>
          <w:szCs w:val="44"/>
        </w:rPr>
        <w:br/>
      </w:r>
      <w:r w:rsidR="002920B3">
        <w:rPr>
          <w:b/>
          <w:bCs/>
          <w:color w:val="C00000"/>
          <w:sz w:val="44"/>
          <w:szCs w:val="44"/>
        </w:rPr>
        <w:t>Pastoral Support Officer</w:t>
      </w:r>
    </w:p>
    <w:p w14:paraId="67A94B7B" w14:textId="4ABE8CFC" w:rsidR="00B17148" w:rsidRPr="00B17148" w:rsidRDefault="00B17148" w:rsidP="00B17148"/>
    <w:p w14:paraId="71B4F79D" w14:textId="08C61786" w:rsidR="00B17148" w:rsidRPr="00B17148" w:rsidRDefault="00C73279" w:rsidP="00B17148">
      <w:r>
        <w:rPr>
          <w:noProof/>
        </w:rPr>
        <w:drawing>
          <wp:anchor distT="0" distB="0" distL="114300" distR="114300" simplePos="0" relativeHeight="251657216" behindDoc="1" locked="0" layoutInCell="1" allowOverlap="1" wp14:anchorId="50D1B001" wp14:editId="3A8F2DE1">
            <wp:simplePos x="0" y="0"/>
            <wp:positionH relativeFrom="page">
              <wp:align>left</wp:align>
            </wp:positionH>
            <wp:positionV relativeFrom="paragraph">
              <wp:posOffset>276860</wp:posOffset>
            </wp:positionV>
            <wp:extent cx="7553325" cy="5154930"/>
            <wp:effectExtent l="0" t="0" r="9525" b="7620"/>
            <wp:wrapTight wrapText="bothSides">
              <wp:wrapPolygon edited="0">
                <wp:start x="0" y="0"/>
                <wp:lineTo x="0" y="21552"/>
                <wp:lineTo x="21573" y="21552"/>
                <wp:lineTo x="215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325" cy="5154930"/>
                    </a:xfrm>
                    <a:prstGeom prst="rect">
                      <a:avLst/>
                    </a:prstGeom>
                  </pic:spPr>
                </pic:pic>
              </a:graphicData>
            </a:graphic>
            <wp14:sizeRelH relativeFrom="margin">
              <wp14:pctWidth>0</wp14:pctWidth>
            </wp14:sizeRelH>
            <wp14:sizeRelV relativeFrom="margin">
              <wp14:pctHeight>0</wp14:pctHeight>
            </wp14:sizeRelV>
          </wp:anchor>
        </w:drawing>
      </w:r>
    </w:p>
    <w:p w14:paraId="0B99E992" w14:textId="77777777" w:rsidR="00B17148" w:rsidRPr="00B17148" w:rsidRDefault="00B17148" w:rsidP="00B17148"/>
    <w:p w14:paraId="2E9ED671" w14:textId="2DA344F5" w:rsidR="00B17148" w:rsidRPr="00E43027" w:rsidRDefault="00B40C80" w:rsidP="006E3BB1">
      <w:pPr>
        <w:jc w:val="center"/>
        <w:rPr>
          <w:b/>
          <w:bCs/>
          <w:color w:val="C00000"/>
          <w:sz w:val="28"/>
          <w:szCs w:val="28"/>
        </w:rPr>
      </w:pPr>
      <w:r w:rsidRPr="00E43027">
        <w:rPr>
          <w:b/>
          <w:bCs/>
          <w:color w:val="C00000"/>
          <w:sz w:val="28"/>
          <w:szCs w:val="28"/>
        </w:rPr>
        <w:t>Contents</w:t>
      </w:r>
    </w:p>
    <w:p w14:paraId="70270FD5" w14:textId="03B0A124" w:rsidR="00B40C80" w:rsidRPr="00E43027" w:rsidRDefault="00B40C80" w:rsidP="006E3BB1">
      <w:pPr>
        <w:jc w:val="center"/>
        <w:rPr>
          <w:color w:val="C00000"/>
        </w:rPr>
      </w:pPr>
      <w:r w:rsidRPr="00E43027">
        <w:rPr>
          <w:color w:val="C00000"/>
        </w:rPr>
        <w:t>A message from the Headteacher</w:t>
      </w:r>
    </w:p>
    <w:p w14:paraId="5FE440E4" w14:textId="7C31C393" w:rsidR="00B40C80" w:rsidRPr="00E43027" w:rsidRDefault="00855F01" w:rsidP="006E3BB1">
      <w:pPr>
        <w:jc w:val="center"/>
        <w:rPr>
          <w:color w:val="C00000"/>
        </w:rPr>
      </w:pPr>
      <w:r w:rsidRPr="00E43027">
        <w:rPr>
          <w:color w:val="C00000"/>
        </w:rPr>
        <w:t>Ysgol Treffynnon Vision and Values</w:t>
      </w:r>
    </w:p>
    <w:p w14:paraId="4909A2F0" w14:textId="77777777" w:rsidR="003C5F3E" w:rsidRDefault="003C5F3E" w:rsidP="003C5F3E">
      <w:pPr>
        <w:jc w:val="center"/>
        <w:rPr>
          <w:color w:val="C00000"/>
        </w:rPr>
      </w:pPr>
      <w:r w:rsidRPr="00E43027">
        <w:rPr>
          <w:color w:val="C00000"/>
        </w:rPr>
        <w:t>Job Advertisement</w:t>
      </w:r>
    </w:p>
    <w:p w14:paraId="4ABE57F2" w14:textId="77777777" w:rsidR="003C5F3E" w:rsidRDefault="00C7460D" w:rsidP="003C5F3E">
      <w:pPr>
        <w:jc w:val="center"/>
        <w:rPr>
          <w:color w:val="C00000"/>
        </w:rPr>
      </w:pPr>
      <w:r w:rsidRPr="00E43027">
        <w:rPr>
          <w:color w:val="C00000"/>
        </w:rPr>
        <w:t>Person Specification</w:t>
      </w:r>
      <w:r w:rsidR="003C5F3E">
        <w:rPr>
          <w:color w:val="C00000"/>
        </w:rPr>
        <w:t xml:space="preserve"> / </w:t>
      </w:r>
      <w:r w:rsidR="003C5F3E" w:rsidRPr="00E43027">
        <w:rPr>
          <w:color w:val="C00000"/>
        </w:rPr>
        <w:t>Job Description</w:t>
      </w:r>
    </w:p>
    <w:p w14:paraId="20E92C6F" w14:textId="0340C100" w:rsidR="00C7460D" w:rsidRPr="00E43027" w:rsidRDefault="00C7460D" w:rsidP="006E3BB1">
      <w:pPr>
        <w:jc w:val="center"/>
        <w:rPr>
          <w:color w:val="C00000"/>
        </w:rPr>
      </w:pPr>
    </w:p>
    <w:p w14:paraId="45198910" w14:textId="77777777" w:rsidR="004320A3" w:rsidRDefault="004320A3" w:rsidP="00B17148">
      <w:pPr>
        <w:rPr>
          <w:color w:val="C00000"/>
        </w:rPr>
        <w:sectPr w:rsidR="004320A3" w:rsidSect="00363322">
          <w:headerReference w:type="default" r:id="rId11"/>
          <w:pgSz w:w="11906" w:h="16838" w:code="9"/>
          <w:pgMar w:top="238" w:right="244" w:bottom="249" w:left="238" w:header="0" w:footer="0" w:gutter="0"/>
          <w:cols w:space="708"/>
          <w:docGrid w:linePitch="360"/>
        </w:sectPr>
      </w:pPr>
    </w:p>
    <w:p w14:paraId="6EB700AC" w14:textId="1A476824" w:rsidR="00746D5F" w:rsidRDefault="002F336F" w:rsidP="00B17148">
      <w:r>
        <w:rPr>
          <w:rFonts w:ascii="Comic Sans MS" w:hAnsi="Comic Sans MS" w:cs="Arial"/>
          <w:b/>
          <w:noProof/>
          <w:sz w:val="28"/>
          <w:szCs w:val="28"/>
          <w:u w:val="single"/>
        </w:rPr>
        <w:lastRenderedPageBreak/>
        <w:drawing>
          <wp:anchor distT="0" distB="0" distL="114300" distR="114300" simplePos="0" relativeHeight="251664384" behindDoc="1" locked="0" layoutInCell="1" allowOverlap="1" wp14:anchorId="14E635E3" wp14:editId="4FA6298C">
            <wp:simplePos x="0" y="0"/>
            <wp:positionH relativeFrom="margin">
              <wp:posOffset>-657225</wp:posOffset>
            </wp:positionH>
            <wp:positionV relativeFrom="paragraph">
              <wp:posOffset>0</wp:posOffset>
            </wp:positionV>
            <wp:extent cx="3314700" cy="914400"/>
            <wp:effectExtent l="0" t="0" r="0" b="0"/>
            <wp:wrapThrough wrapText="bothSides">
              <wp:wrapPolygon edited="0">
                <wp:start x="5462" y="450"/>
                <wp:lineTo x="4717" y="2700"/>
                <wp:lineTo x="3972" y="6300"/>
                <wp:lineTo x="3972" y="10350"/>
                <wp:lineTo x="4966" y="15750"/>
                <wp:lineTo x="8690" y="19350"/>
                <wp:lineTo x="8814" y="20250"/>
                <wp:lineTo x="17628" y="20250"/>
                <wp:lineTo x="18000" y="11250"/>
                <wp:lineTo x="16759" y="10350"/>
                <wp:lineTo x="8566" y="7200"/>
                <wp:lineTo x="7697" y="2700"/>
                <wp:lineTo x="7076" y="450"/>
                <wp:lineTo x="5462" y="450"/>
              </wp:wrapPolygon>
            </wp:wrapThrough>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157277">
        <w:rPr>
          <w:noProof/>
        </w:rPr>
        <w:drawing>
          <wp:anchor distT="0" distB="0" distL="0" distR="0" simplePos="0" relativeHeight="251697152" behindDoc="0" locked="0" layoutInCell="1" allowOverlap="1" wp14:anchorId="706FD5EE" wp14:editId="080B21A7">
            <wp:simplePos x="0" y="0"/>
            <wp:positionH relativeFrom="page">
              <wp:align>right</wp:align>
            </wp:positionH>
            <wp:positionV relativeFrom="paragraph">
              <wp:posOffset>-914400</wp:posOffset>
            </wp:positionV>
            <wp:extent cx="3740367" cy="3482098"/>
            <wp:effectExtent l="0" t="0" r="0" b="4445"/>
            <wp:wrapNone/>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740367" cy="3482098"/>
                    </a:xfrm>
                    <a:prstGeom prst="rect">
                      <a:avLst/>
                    </a:prstGeom>
                  </pic:spPr>
                </pic:pic>
              </a:graphicData>
            </a:graphic>
          </wp:anchor>
        </w:drawing>
      </w:r>
    </w:p>
    <w:p w14:paraId="3F28641A" w14:textId="77777777" w:rsidR="00746D5F" w:rsidRDefault="00746D5F" w:rsidP="00B17148"/>
    <w:p w14:paraId="6E6B47B6" w14:textId="36CC60CC" w:rsidR="00746D5F" w:rsidRDefault="00746D5F" w:rsidP="00B17148"/>
    <w:p w14:paraId="587ED836" w14:textId="77777777" w:rsidR="00746D5F" w:rsidRDefault="00746D5F" w:rsidP="00B17148"/>
    <w:p w14:paraId="43849403" w14:textId="15397167" w:rsidR="004320A3" w:rsidRPr="004320A3" w:rsidRDefault="004320A3" w:rsidP="00B17148">
      <w:r w:rsidRPr="004320A3">
        <w:t>Dear Applicant</w:t>
      </w:r>
    </w:p>
    <w:p w14:paraId="3591C559" w14:textId="2C3FE3E2" w:rsidR="007B4077" w:rsidRDefault="007B4077" w:rsidP="006E3BB1">
      <w:pPr>
        <w:jc w:val="both"/>
      </w:pPr>
      <w:r>
        <w:t>Our vision is one that cares about every individual</w:t>
      </w:r>
      <w:r w:rsidR="00F4334C">
        <w:t xml:space="preserve">.  </w:t>
      </w:r>
      <w:r>
        <w:t>We understand the impact that physical and emotional wellbeing has on our students’ ability to learn effectively and to achieve their full potential as ethically informed citizens of their local and wider communities.</w:t>
      </w:r>
    </w:p>
    <w:p w14:paraId="343FD201" w14:textId="1A55B805" w:rsidR="007B4077" w:rsidRDefault="007B4077" w:rsidP="006E3BB1">
      <w:pPr>
        <w:jc w:val="both"/>
      </w:pPr>
      <w:r>
        <w:t>We are a truly inclusive school, committed to working with the community to give our students the best possible start to their lives</w:t>
      </w:r>
      <w:r w:rsidR="00F4334C">
        <w:t xml:space="preserve">.  </w:t>
      </w:r>
      <w:r>
        <w:t xml:space="preserve">We welcome all young people, whatever their religion, ethnicity </w:t>
      </w:r>
      <w:r w:rsidR="00B4736C">
        <w:t>or academic</w:t>
      </w:r>
      <w:r w:rsidR="009C26B0">
        <w:t xml:space="preserve"> ability, and will provide the environment where students will be nurtured and supported to succeed in their learning, whatever that means for them.</w:t>
      </w:r>
    </w:p>
    <w:p w14:paraId="68DA6866" w14:textId="1CF1EB80" w:rsidR="009C26B0" w:rsidRDefault="009C26B0" w:rsidP="006E3BB1">
      <w:pPr>
        <w:jc w:val="both"/>
      </w:pPr>
      <w:r>
        <w:t xml:space="preserve">Our students will experience the excitement of learning </w:t>
      </w:r>
      <w:r w:rsidR="00CA0DA7">
        <w:t>and achievement; they will have their academic, sporting and creative skills nurtured and developed to their individual potential.</w:t>
      </w:r>
    </w:p>
    <w:p w14:paraId="5B865E04" w14:textId="69AAF32B" w:rsidR="00CA0DA7" w:rsidRDefault="00CA0DA7" w:rsidP="006E3BB1">
      <w:pPr>
        <w:jc w:val="both"/>
      </w:pPr>
      <w:r>
        <w:t>Students will develop the ambition, confidence and resilience to achieve their dreams</w:t>
      </w:r>
      <w:r w:rsidR="004B72F2">
        <w:t xml:space="preserve"> and aspirations as we encourage them to reach out and grasp all the opportunities life has to offer.</w:t>
      </w:r>
    </w:p>
    <w:p w14:paraId="4AEAA79F" w14:textId="7D32A353" w:rsidR="004B72F2" w:rsidRDefault="004B72F2" w:rsidP="006E3BB1">
      <w:pPr>
        <w:jc w:val="both"/>
      </w:pPr>
      <w:r>
        <w:t>We are a community that works together, treating each other with patience</w:t>
      </w:r>
      <w:r w:rsidR="00D24F85">
        <w:t xml:space="preserve"> and understanding</w:t>
      </w:r>
      <w:r w:rsidR="00F4334C">
        <w:t xml:space="preserve">.  </w:t>
      </w:r>
      <w:r w:rsidR="00D24F85">
        <w:t>We seek to celebrate our individuality, our cultural diversity and to support and nurture those additional needs that make us all unique.</w:t>
      </w:r>
    </w:p>
    <w:p w14:paraId="0A04E65D" w14:textId="04A2E6AA" w:rsidR="00401A80" w:rsidRDefault="00401A80" w:rsidP="006E3BB1">
      <w:pPr>
        <w:jc w:val="both"/>
      </w:pPr>
      <w:r>
        <w:t>We are looking for someone who:</w:t>
      </w:r>
    </w:p>
    <w:p w14:paraId="15156DA0" w14:textId="2633E901" w:rsidR="00E924FB" w:rsidRDefault="00401A80" w:rsidP="006E3BB1">
      <w:pPr>
        <w:pStyle w:val="ListParagraph"/>
        <w:numPr>
          <w:ilvl w:val="0"/>
          <w:numId w:val="20"/>
        </w:numPr>
        <w:jc w:val="both"/>
      </w:pPr>
      <w:r>
        <w:t>C</w:t>
      </w:r>
      <w:r w:rsidR="00E924FB">
        <w:t>an motivate and inspire pupils to build on their current achievements</w:t>
      </w:r>
    </w:p>
    <w:p w14:paraId="68E616F1" w14:textId="3E3777CD" w:rsidR="00E924FB" w:rsidRDefault="00401A80" w:rsidP="006E3BB1">
      <w:pPr>
        <w:pStyle w:val="ListParagraph"/>
        <w:numPr>
          <w:ilvl w:val="0"/>
          <w:numId w:val="20"/>
        </w:numPr>
        <w:jc w:val="both"/>
      </w:pPr>
      <w:r>
        <w:t xml:space="preserve">Can demonstrate </w:t>
      </w:r>
      <w:r w:rsidR="00E924FB">
        <w:t>excellent interpersonal skills and a commitment to collaborative working.</w:t>
      </w:r>
    </w:p>
    <w:p w14:paraId="11464921" w14:textId="789AB240" w:rsidR="00E924FB" w:rsidRDefault="00401A80" w:rsidP="006E3BB1">
      <w:pPr>
        <w:pStyle w:val="ListParagraph"/>
        <w:numPr>
          <w:ilvl w:val="0"/>
          <w:numId w:val="20"/>
        </w:numPr>
        <w:jc w:val="both"/>
      </w:pPr>
      <w:r>
        <w:t>Has</w:t>
      </w:r>
      <w:r w:rsidR="00E924FB">
        <w:t xml:space="preserve"> the drive and energy to work to utilise your skills in innovative ways to benefit our school.</w:t>
      </w:r>
    </w:p>
    <w:p w14:paraId="391C9DB4" w14:textId="0CE5B4BB" w:rsidR="00E924FB" w:rsidRDefault="00401A80" w:rsidP="006E3BB1">
      <w:pPr>
        <w:pStyle w:val="ListParagraph"/>
        <w:numPr>
          <w:ilvl w:val="0"/>
          <w:numId w:val="20"/>
        </w:numPr>
        <w:jc w:val="both"/>
      </w:pPr>
      <w:r>
        <w:t>Has resilience</w:t>
      </w:r>
      <w:r w:rsidR="00943FEC">
        <w:t xml:space="preserve"> and a great sense of humour, as you never give up.</w:t>
      </w:r>
    </w:p>
    <w:p w14:paraId="26B89566" w14:textId="614BBCDB" w:rsidR="00943FEC" w:rsidRDefault="00943FEC" w:rsidP="006E3BB1">
      <w:pPr>
        <w:jc w:val="both"/>
      </w:pPr>
      <w:r>
        <w:t>About us</w:t>
      </w:r>
    </w:p>
    <w:p w14:paraId="557D0889" w14:textId="06A7964E" w:rsidR="00943FEC" w:rsidRDefault="00401A80" w:rsidP="006E3BB1">
      <w:pPr>
        <w:pStyle w:val="ListParagraph"/>
        <w:numPr>
          <w:ilvl w:val="0"/>
          <w:numId w:val="21"/>
        </w:numPr>
        <w:jc w:val="both"/>
      </w:pPr>
      <w:r>
        <w:t>E</w:t>
      </w:r>
      <w:r w:rsidR="00943FEC">
        <w:t xml:space="preserve">ducate boys and girls from the age of 11 to 16, in a modern, state of the art building that opened in </w:t>
      </w:r>
      <w:r w:rsidR="00F10DE4">
        <w:t>2016.</w:t>
      </w:r>
    </w:p>
    <w:p w14:paraId="65C7F52E" w14:textId="53104D1C" w:rsidR="00B1749F" w:rsidRDefault="00401A80" w:rsidP="006E3BB1">
      <w:pPr>
        <w:pStyle w:val="ListParagraph"/>
        <w:numPr>
          <w:ilvl w:val="0"/>
          <w:numId w:val="21"/>
        </w:numPr>
        <w:jc w:val="both"/>
      </w:pPr>
      <w:r>
        <w:t>P</w:t>
      </w:r>
      <w:r w:rsidR="00B1749F">
        <w:t>rovide a welcoming, caring and stimulating environment with excellent teaching facilities</w:t>
      </w:r>
    </w:p>
    <w:p w14:paraId="64A463B0" w14:textId="418BFD5F" w:rsidR="00B1749F" w:rsidRDefault="00580612" w:rsidP="006E3BB1">
      <w:pPr>
        <w:pStyle w:val="ListParagraph"/>
        <w:numPr>
          <w:ilvl w:val="0"/>
          <w:numId w:val="21"/>
        </w:numPr>
        <w:jc w:val="both"/>
      </w:pPr>
      <w:r>
        <w:t>Ha</w:t>
      </w:r>
      <w:r w:rsidR="001A4AA7">
        <w:t>ve</w:t>
      </w:r>
      <w:r w:rsidR="00150680">
        <w:t xml:space="preserve"> a high quality teaching staff fully committed to supporting pupils academic and personal development.</w:t>
      </w:r>
    </w:p>
    <w:p w14:paraId="4644270B" w14:textId="32840ABE" w:rsidR="00B25433" w:rsidRDefault="00580612" w:rsidP="006E3BB1">
      <w:pPr>
        <w:pStyle w:val="ListParagraph"/>
        <w:numPr>
          <w:ilvl w:val="0"/>
          <w:numId w:val="21"/>
        </w:numPr>
        <w:jc w:val="both"/>
      </w:pPr>
      <w:r>
        <w:t>Knows that while</w:t>
      </w:r>
      <w:r w:rsidR="00A3180F">
        <w:t xml:space="preserve"> qualifications open doors, </w:t>
      </w:r>
      <w:r w:rsidR="00044ED2">
        <w:t xml:space="preserve">they </w:t>
      </w:r>
      <w:r w:rsidR="00A3180F">
        <w:t>are only one part of the story</w:t>
      </w:r>
      <w:r w:rsidR="001A4AA7">
        <w:t>.</w:t>
      </w:r>
    </w:p>
    <w:p w14:paraId="24ECE871" w14:textId="39637783" w:rsidR="00150680" w:rsidRDefault="00AD4A72" w:rsidP="006E3BB1">
      <w:pPr>
        <w:pStyle w:val="ListParagraph"/>
        <w:numPr>
          <w:ilvl w:val="0"/>
          <w:numId w:val="21"/>
        </w:numPr>
        <w:jc w:val="both"/>
      </w:pPr>
      <w:r>
        <w:t>Understands</w:t>
      </w:r>
      <w:r w:rsidR="00B25433">
        <w:t xml:space="preserve"> </w:t>
      </w:r>
      <w:r>
        <w:t>that</w:t>
      </w:r>
      <w:r w:rsidR="00B25433">
        <w:t xml:space="preserve"> excellent wellbeing for themselves and others is crucial </w:t>
      </w:r>
      <w:r>
        <w:t xml:space="preserve">for </w:t>
      </w:r>
      <w:r w:rsidR="00B25433">
        <w:t>success</w:t>
      </w:r>
      <w:r w:rsidR="00A3180F">
        <w:t>.</w:t>
      </w:r>
    </w:p>
    <w:p w14:paraId="6ECE5F87" w14:textId="16BD272E" w:rsidR="00A3180F" w:rsidRDefault="00A3180F" w:rsidP="00A3180F">
      <w:pPr>
        <w:jc w:val="both"/>
      </w:pPr>
      <w:r>
        <w:t>Thank you for your interest in Ysgol Treffynnon</w:t>
      </w:r>
      <w:r w:rsidR="001A4AA7">
        <w:t xml:space="preserve">.  </w:t>
      </w:r>
      <w:r>
        <w:t>I look forward to receiving your application.</w:t>
      </w:r>
    </w:p>
    <w:p w14:paraId="79EA114B" w14:textId="77777777" w:rsidR="001D4985" w:rsidRDefault="00A3180F" w:rsidP="00A3180F">
      <w:pPr>
        <w:jc w:val="both"/>
      </w:pPr>
      <w:r>
        <w:t>John Weir</w:t>
      </w:r>
    </w:p>
    <w:p w14:paraId="07202870" w14:textId="5EDB9A7B" w:rsidR="00AB245A" w:rsidRDefault="00A3180F" w:rsidP="00A3180F">
      <w:pPr>
        <w:jc w:val="both"/>
        <w:sectPr w:rsidR="00AB245A" w:rsidSect="00363322">
          <w:pgSz w:w="11906" w:h="16838" w:code="9"/>
          <w:pgMar w:top="1440" w:right="1440" w:bottom="1440" w:left="1440" w:header="0" w:footer="0" w:gutter="0"/>
          <w:cols w:space="708"/>
          <w:docGrid w:linePitch="360"/>
        </w:sectPr>
      </w:pPr>
      <w:r>
        <w:t>Headteacher.</w:t>
      </w:r>
    </w:p>
    <w:p w14:paraId="1E3BBF8B" w14:textId="300BB826" w:rsidR="00AB245A" w:rsidRDefault="00F87029" w:rsidP="00A3180F">
      <w:pPr>
        <w:jc w:val="both"/>
      </w:pPr>
      <w:r>
        <w:rPr>
          <w:noProof/>
        </w:rPr>
        <w:lastRenderedPageBreak/>
        <w:drawing>
          <wp:anchor distT="0" distB="0" distL="0" distR="0" simplePos="0" relativeHeight="251695104" behindDoc="0" locked="0" layoutInCell="1" allowOverlap="1" wp14:anchorId="3B1D5D91" wp14:editId="51113BAA">
            <wp:simplePos x="0" y="0"/>
            <wp:positionH relativeFrom="page">
              <wp:posOffset>4962525</wp:posOffset>
            </wp:positionH>
            <wp:positionV relativeFrom="paragraph">
              <wp:posOffset>-275590</wp:posOffset>
            </wp:positionV>
            <wp:extent cx="2832938" cy="263857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2832938" cy="2638570"/>
                    </a:xfrm>
                    <a:prstGeom prst="rect">
                      <a:avLst/>
                    </a:prstGeom>
                  </pic:spPr>
                </pic:pic>
              </a:graphicData>
            </a:graphic>
          </wp:anchor>
        </w:drawing>
      </w:r>
      <w:r w:rsidR="00490613">
        <w:rPr>
          <w:noProof/>
        </w:rPr>
        <mc:AlternateContent>
          <mc:Choice Requires="wpg">
            <w:drawing>
              <wp:anchor distT="0" distB="0" distL="114300" distR="114300" simplePos="0" relativeHeight="251680768" behindDoc="1" locked="0" layoutInCell="1" allowOverlap="1" wp14:anchorId="3FB7953C" wp14:editId="72ACD233">
                <wp:simplePos x="0" y="0"/>
                <wp:positionH relativeFrom="page">
                  <wp:posOffset>0</wp:posOffset>
                </wp:positionH>
                <wp:positionV relativeFrom="page">
                  <wp:posOffset>0</wp:posOffset>
                </wp:positionV>
                <wp:extent cx="7920355" cy="1116012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0355" cy="11160125"/>
                          <a:chOff x="0" y="0"/>
                          <a:chExt cx="12473" cy="17575"/>
                        </a:xfrm>
                      </wpg:grpSpPr>
                      <pic:pic xmlns:pic="http://schemas.openxmlformats.org/drawingml/2006/picture">
                        <pic:nvPicPr>
                          <pic:cNvPr id="15" name="docshape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3" cy="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5"/>
                        <wps:cNvSpPr>
                          <a:spLocks noChangeArrowheads="1"/>
                        </wps:cNvSpPr>
                        <wps:spPr bwMode="auto">
                          <a:xfrm>
                            <a:off x="1048" y="12274"/>
                            <a:ext cx="10375" cy="3568"/>
                          </a:xfrm>
                          <a:prstGeom prst="rect">
                            <a:avLst/>
                          </a:prstGeom>
                          <a:solidFill>
                            <a:srgbClr val="EE322D">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4878DB9" id="Group 14" o:spid="_x0000_s1026" style="position:absolute;margin-left:0;margin-top:0;width:623.65pt;height:878.75pt;z-index:-251635712;mso-position-horizontal-relative:page;mso-position-vertical-relative:page" coordsize="12473,17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width:12473;height:1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">
                  <v:imagedata r:id="rId19" o:title=""/>
                </v:shape>
                <v:rect id="docshape5" o:spid="_x0000_s1028" style="position:absolute;left:1048;top:12274;width:1037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" fillcolor="#ee322d" stroked="f">
                  <v:fill opacity="52428f"/>
                </v:rect>
                <w10:wrap anchorx="page" anchory="page"/>
              </v:group>
            </w:pict>
          </mc:Fallback>
        </mc:AlternateContent>
      </w:r>
    </w:p>
    <w:p w14:paraId="4DD6FBC7" w14:textId="0FC24F00" w:rsidR="00AB245A" w:rsidRDefault="00AB245A" w:rsidP="00A3180F">
      <w:pPr>
        <w:jc w:val="both"/>
      </w:pPr>
    </w:p>
    <w:p w14:paraId="6BF1D977" w14:textId="3BC10ED3" w:rsidR="00AB245A" w:rsidRDefault="00AB245A" w:rsidP="00A3180F">
      <w:pPr>
        <w:jc w:val="both"/>
      </w:pPr>
    </w:p>
    <w:p w14:paraId="3CBF84D1" w14:textId="4DE8444C" w:rsidR="00AB245A" w:rsidRDefault="00AB245A" w:rsidP="00A3180F">
      <w:pPr>
        <w:jc w:val="both"/>
      </w:pPr>
    </w:p>
    <w:p w14:paraId="180EFA8C" w14:textId="18E7F3F0" w:rsidR="00AB245A" w:rsidRDefault="00AB245A" w:rsidP="00A3180F">
      <w:pPr>
        <w:jc w:val="both"/>
      </w:pPr>
    </w:p>
    <w:p w14:paraId="6F1C4DCC" w14:textId="77777777" w:rsidR="00AB245A" w:rsidRDefault="00AB245A" w:rsidP="00A3180F">
      <w:pPr>
        <w:jc w:val="both"/>
      </w:pPr>
    </w:p>
    <w:p w14:paraId="628118FA" w14:textId="00704BC0" w:rsidR="0014626B" w:rsidRDefault="00927F49" w:rsidP="00A3180F">
      <w:pPr>
        <w:jc w:val="both"/>
      </w:pPr>
      <w:r>
        <w:rPr>
          <w:noProof/>
        </w:rPr>
        <mc:AlternateContent>
          <mc:Choice Requires="wps">
            <w:drawing>
              <wp:anchor distT="0" distB="0" distL="114300" distR="114300" simplePos="0" relativeHeight="251688960" behindDoc="0" locked="0" layoutInCell="1" allowOverlap="1" wp14:anchorId="7694C4AE" wp14:editId="52C67BDA">
                <wp:simplePos x="0" y="0"/>
                <wp:positionH relativeFrom="column">
                  <wp:posOffset>3829050</wp:posOffset>
                </wp:positionH>
                <wp:positionV relativeFrom="paragraph">
                  <wp:posOffset>6602095</wp:posOffset>
                </wp:positionV>
                <wp:extent cx="3314700" cy="6381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314700" cy="638175"/>
                        </a:xfrm>
                        <a:prstGeom prst="rect">
                          <a:avLst/>
                        </a:prstGeom>
                        <a:noFill/>
                        <a:ln w="6350">
                          <a:noFill/>
                        </a:ln>
                      </wps:spPr>
                      <wps:txbx>
                        <w:txbxContent>
                          <w:p w14:paraId="1A485795" w14:textId="77777777" w:rsidR="00927F49" w:rsidRPr="004F020D" w:rsidRDefault="00927F49" w:rsidP="00357401">
                            <w:pPr>
                              <w:pStyle w:val="Header"/>
                              <w:numPr>
                                <w:ilvl w:val="0"/>
                                <w:numId w:val="1"/>
                              </w:numPr>
                              <w:rPr>
                                <w:b/>
                                <w:bCs/>
                                <w:i/>
                                <w:iCs/>
                                <w:color w:val="FFFFFF" w:themeColor="background1"/>
                                <w:sz w:val="24"/>
                                <w:szCs w:val="24"/>
                              </w:rPr>
                            </w:pPr>
                            <w:r w:rsidRPr="004F020D">
                              <w:rPr>
                                <w:b/>
                                <w:bCs/>
                                <w:i/>
                                <w:iCs/>
                                <w:color w:val="FFFFFF" w:themeColor="background1"/>
                                <w:sz w:val="24"/>
                                <w:szCs w:val="24"/>
                              </w:rPr>
                              <w:t>Excellent Care, Support and Guidance</w:t>
                            </w:r>
                          </w:p>
                          <w:p w14:paraId="6454A41A" w14:textId="77777777" w:rsidR="00927F49" w:rsidRPr="004F020D" w:rsidRDefault="00927F49" w:rsidP="00357401">
                            <w:pPr>
                              <w:pStyle w:val="Header"/>
                              <w:numPr>
                                <w:ilvl w:val="0"/>
                                <w:numId w:val="1"/>
                              </w:numPr>
                              <w:rPr>
                                <w:b/>
                                <w:bCs/>
                                <w:i/>
                                <w:iCs/>
                                <w:color w:val="FFFFFF" w:themeColor="background1"/>
                                <w:sz w:val="24"/>
                                <w:szCs w:val="24"/>
                              </w:rPr>
                            </w:pPr>
                            <w:r w:rsidRPr="004F020D">
                              <w:rPr>
                                <w:b/>
                                <w:bCs/>
                                <w:i/>
                                <w:iCs/>
                                <w:color w:val="FFFFFF" w:themeColor="background1"/>
                                <w:sz w:val="24"/>
                                <w:szCs w:val="24"/>
                              </w:rPr>
                              <w:t>Excellent use of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4C4AE" id="_x0000_t202" coordsize="21600,21600" o:spt="202" path="m,l,21600r21600,l21600,xe">
                <v:stroke joinstyle="miter"/>
                <v:path gradientshapeok="t" o:connecttype="rect"/>
              </v:shapetype>
              <v:shape id="Text Box 27" o:spid="_x0000_s1026" type="#_x0000_t202" style="position:absolute;left:0;text-align:left;margin-left:301.5pt;margin-top:519.85pt;width:261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" filled="f" stroked="f" strokeweight=".5pt">
                <v:textbox>
                  <w:txbxContent>
                    <w:p w14:paraId="1A485795" w14:textId="77777777" w:rsidR="00927F49" w:rsidRPr="004F020D" w:rsidRDefault="00927F49" w:rsidP="00357401">
                      <w:pPr>
                        <w:pStyle w:val="Header"/>
                        <w:numPr>
                          <w:ilvl w:val="0"/>
                          <w:numId w:val="1"/>
                        </w:numPr>
                        <w:rPr>
                          <w:b/>
                          <w:bCs/>
                          <w:i/>
                          <w:iCs/>
                          <w:color w:val="FFFFFF" w:themeColor="background1"/>
                          <w:sz w:val="24"/>
                          <w:szCs w:val="24"/>
                        </w:rPr>
                      </w:pPr>
                      <w:r w:rsidRPr="004F020D">
                        <w:rPr>
                          <w:b/>
                          <w:bCs/>
                          <w:i/>
                          <w:iCs/>
                          <w:color w:val="FFFFFF" w:themeColor="background1"/>
                          <w:sz w:val="24"/>
                          <w:szCs w:val="24"/>
                        </w:rPr>
                        <w:t>Excellent Care, Support and Guidance</w:t>
                      </w:r>
                    </w:p>
                    <w:p w14:paraId="6454A41A" w14:textId="77777777" w:rsidR="00927F49" w:rsidRPr="004F020D" w:rsidRDefault="00927F49" w:rsidP="00357401">
                      <w:pPr>
                        <w:pStyle w:val="Header"/>
                        <w:numPr>
                          <w:ilvl w:val="0"/>
                          <w:numId w:val="1"/>
                        </w:numPr>
                        <w:rPr>
                          <w:b/>
                          <w:bCs/>
                          <w:i/>
                          <w:iCs/>
                          <w:color w:val="FFFFFF" w:themeColor="background1"/>
                          <w:sz w:val="24"/>
                          <w:szCs w:val="24"/>
                        </w:rPr>
                      </w:pPr>
                      <w:r w:rsidRPr="004F020D">
                        <w:rPr>
                          <w:b/>
                          <w:bCs/>
                          <w:i/>
                          <w:iCs/>
                          <w:color w:val="FFFFFF" w:themeColor="background1"/>
                          <w:sz w:val="24"/>
                          <w:szCs w:val="24"/>
                        </w:rPr>
                        <w:t>Excellent use of Resources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1FEC22B" wp14:editId="264939F9">
                <wp:simplePos x="0" y="0"/>
                <wp:positionH relativeFrom="column">
                  <wp:posOffset>866775</wp:posOffset>
                </wp:positionH>
                <wp:positionV relativeFrom="paragraph">
                  <wp:posOffset>6630670</wp:posOffset>
                </wp:positionV>
                <wp:extent cx="3314700" cy="6381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14700" cy="638175"/>
                        </a:xfrm>
                        <a:prstGeom prst="rect">
                          <a:avLst/>
                        </a:prstGeom>
                        <a:noFill/>
                        <a:ln w="6350">
                          <a:noFill/>
                        </a:ln>
                      </wps:spPr>
                      <wps:txbx>
                        <w:txbxContent>
                          <w:p w14:paraId="44B66915" w14:textId="77777777" w:rsidR="00927F49" w:rsidRPr="004F020D" w:rsidRDefault="00927F49" w:rsidP="00927F49">
                            <w:pPr>
                              <w:pStyle w:val="Header"/>
                              <w:numPr>
                                <w:ilvl w:val="0"/>
                                <w:numId w:val="1"/>
                              </w:numPr>
                              <w:rPr>
                                <w:b/>
                                <w:bCs/>
                                <w:i/>
                                <w:iCs/>
                                <w:color w:val="FFFFFF" w:themeColor="background1"/>
                                <w:sz w:val="24"/>
                                <w:szCs w:val="24"/>
                              </w:rPr>
                            </w:pPr>
                            <w:r w:rsidRPr="004F020D">
                              <w:rPr>
                                <w:b/>
                                <w:bCs/>
                                <w:i/>
                                <w:iCs/>
                                <w:color w:val="FFFFFF" w:themeColor="background1"/>
                                <w:sz w:val="24"/>
                                <w:szCs w:val="24"/>
                              </w:rPr>
                              <w:t>Excellent Leadership and Management</w:t>
                            </w:r>
                          </w:p>
                          <w:p w14:paraId="24EA2A77" w14:textId="77777777" w:rsidR="00927F49" w:rsidRPr="004F020D" w:rsidRDefault="00927F49" w:rsidP="00927F49">
                            <w:pPr>
                              <w:pStyle w:val="Header"/>
                              <w:numPr>
                                <w:ilvl w:val="0"/>
                                <w:numId w:val="1"/>
                              </w:numPr>
                              <w:rPr>
                                <w:b/>
                                <w:bCs/>
                                <w:i/>
                                <w:iCs/>
                                <w:color w:val="FFFFFF" w:themeColor="background1"/>
                                <w:sz w:val="24"/>
                                <w:szCs w:val="24"/>
                              </w:rPr>
                            </w:pPr>
                            <w:r w:rsidRPr="004F020D">
                              <w:rPr>
                                <w:b/>
                                <w:bCs/>
                                <w:i/>
                                <w:iCs/>
                                <w:color w:val="FFFFFF" w:themeColor="background1"/>
                                <w:sz w:val="24"/>
                                <w:szCs w:val="24"/>
                              </w:rPr>
                              <w:t>Excellent Teaching and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EC22B" id="Text Box 26" o:spid="_x0000_s1027" type="#_x0000_t202" style="position:absolute;left:0;text-align:left;margin-left:68.25pt;margin-top:522.1pt;width:261pt;height:5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" filled="f" stroked="f" strokeweight=".5pt">
                <v:textbox>
                  <w:txbxContent>
                    <w:p w14:paraId="44B66915" w14:textId="77777777" w:rsidR="00927F49" w:rsidRPr="004F020D" w:rsidRDefault="00927F49" w:rsidP="00927F49">
                      <w:pPr>
                        <w:pStyle w:val="Header"/>
                        <w:numPr>
                          <w:ilvl w:val="0"/>
                          <w:numId w:val="1"/>
                        </w:numPr>
                        <w:rPr>
                          <w:b/>
                          <w:bCs/>
                          <w:i/>
                          <w:iCs/>
                          <w:color w:val="FFFFFF" w:themeColor="background1"/>
                          <w:sz w:val="24"/>
                          <w:szCs w:val="24"/>
                        </w:rPr>
                      </w:pPr>
                      <w:r w:rsidRPr="004F020D">
                        <w:rPr>
                          <w:b/>
                          <w:bCs/>
                          <w:i/>
                          <w:iCs/>
                          <w:color w:val="FFFFFF" w:themeColor="background1"/>
                          <w:sz w:val="24"/>
                          <w:szCs w:val="24"/>
                        </w:rPr>
                        <w:t>Excellent Leadership and Management</w:t>
                      </w:r>
                    </w:p>
                    <w:p w14:paraId="24EA2A77" w14:textId="77777777" w:rsidR="00927F49" w:rsidRPr="004F020D" w:rsidRDefault="00927F49" w:rsidP="00927F49">
                      <w:pPr>
                        <w:pStyle w:val="Header"/>
                        <w:numPr>
                          <w:ilvl w:val="0"/>
                          <w:numId w:val="1"/>
                        </w:numPr>
                        <w:rPr>
                          <w:b/>
                          <w:bCs/>
                          <w:i/>
                          <w:iCs/>
                          <w:color w:val="FFFFFF" w:themeColor="background1"/>
                          <w:sz w:val="24"/>
                          <w:szCs w:val="24"/>
                        </w:rPr>
                      </w:pPr>
                      <w:r w:rsidRPr="004F020D">
                        <w:rPr>
                          <w:b/>
                          <w:bCs/>
                          <w:i/>
                          <w:iCs/>
                          <w:color w:val="FFFFFF" w:themeColor="background1"/>
                          <w:sz w:val="24"/>
                          <w:szCs w:val="24"/>
                        </w:rPr>
                        <w:t>Excellent Teaching and Learning</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54803C6" wp14:editId="25EF6091">
                <wp:simplePos x="0" y="0"/>
                <wp:positionH relativeFrom="margin">
                  <wp:align>center</wp:align>
                </wp:positionH>
                <wp:positionV relativeFrom="paragraph">
                  <wp:posOffset>5801360</wp:posOffset>
                </wp:positionV>
                <wp:extent cx="3324225" cy="4667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324225" cy="466725"/>
                        </a:xfrm>
                        <a:prstGeom prst="rect">
                          <a:avLst/>
                        </a:prstGeom>
                        <a:noFill/>
                        <a:ln w="6350">
                          <a:noFill/>
                        </a:ln>
                      </wps:spPr>
                      <wps:txbx>
                        <w:txbxContent>
                          <w:p w14:paraId="697DF771" w14:textId="77777777" w:rsidR="00927F49" w:rsidRPr="00C34660" w:rsidRDefault="00927F49" w:rsidP="00293D80">
                            <w:pPr>
                              <w:jc w:val="center"/>
                              <w:rPr>
                                <w:b/>
                                <w:bCs/>
                                <w:i/>
                                <w:iCs/>
                                <w:color w:val="70AD47" w:themeColor="accent6"/>
                                <w:sz w:val="44"/>
                                <w:szCs w:val="44"/>
                              </w:rPr>
                            </w:pPr>
                            <w:r w:rsidRPr="00C34660">
                              <w:rPr>
                                <w:b/>
                                <w:bCs/>
                                <w:i/>
                                <w:iCs/>
                                <w:color w:val="70AD47" w:themeColor="accent6"/>
                                <w:sz w:val="44"/>
                                <w:szCs w:val="44"/>
                              </w:rPr>
                              <w:t>Excellence in Everything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803C6" id="Text Box 25" o:spid="_x0000_s1028" type="#_x0000_t202" style="position:absolute;left:0;text-align:left;margin-left:0;margin-top:456.8pt;width:261.75pt;height:36.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" filled="f" stroked="f" strokeweight=".5pt">
                <v:textbox>
                  <w:txbxContent>
                    <w:p w14:paraId="697DF771" w14:textId="77777777" w:rsidR="00927F49" w:rsidRPr="00C34660" w:rsidRDefault="00927F49" w:rsidP="00293D80">
                      <w:pPr>
                        <w:jc w:val="center"/>
                        <w:rPr>
                          <w:b/>
                          <w:bCs/>
                          <w:i/>
                          <w:iCs/>
                          <w:color w:val="70AD47" w:themeColor="accent6"/>
                          <w:sz w:val="44"/>
                          <w:szCs w:val="44"/>
                        </w:rPr>
                      </w:pPr>
                      <w:r w:rsidRPr="00C34660">
                        <w:rPr>
                          <w:b/>
                          <w:bCs/>
                          <w:i/>
                          <w:iCs/>
                          <w:color w:val="70AD47" w:themeColor="accent6"/>
                          <w:sz w:val="44"/>
                          <w:szCs w:val="44"/>
                        </w:rPr>
                        <w:t>Excellence in Everything</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6B12AEC9" wp14:editId="4EF0C99E">
                <wp:simplePos x="0" y="0"/>
                <wp:positionH relativeFrom="column">
                  <wp:posOffset>542925</wp:posOffset>
                </wp:positionH>
                <wp:positionV relativeFrom="paragraph">
                  <wp:posOffset>5135245</wp:posOffset>
                </wp:positionV>
                <wp:extent cx="2581275" cy="5143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81275" cy="514350"/>
                        </a:xfrm>
                        <a:prstGeom prst="rect">
                          <a:avLst/>
                        </a:prstGeom>
                        <a:noFill/>
                        <a:ln w="6350">
                          <a:noFill/>
                        </a:ln>
                      </wps:spPr>
                      <wps:txbx>
                        <w:txbxContent>
                          <w:p w14:paraId="754CEE1B" w14:textId="77777777" w:rsidR="00927F49" w:rsidRPr="00C34660" w:rsidRDefault="00927F49" w:rsidP="00927F49">
                            <w:pPr>
                              <w:jc w:val="center"/>
                              <w:rPr>
                                <w:b/>
                                <w:bCs/>
                                <w:i/>
                                <w:iCs/>
                                <w:color w:val="FFFFFF" w:themeColor="background1"/>
                                <w:sz w:val="56"/>
                                <w:szCs w:val="56"/>
                              </w:rPr>
                            </w:pPr>
                            <w:r w:rsidRPr="00C34660">
                              <w:rPr>
                                <w:b/>
                                <w:bCs/>
                                <w:i/>
                                <w:iCs/>
                                <w:color w:val="FFFFFF" w:themeColor="background1"/>
                                <w:sz w:val="56"/>
                                <w:szCs w:val="56"/>
                              </w:rPr>
                              <w:t>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AEC9" id="Text Box 18" o:spid="_x0000_s1029" type="#_x0000_t202" style="position:absolute;left:0;text-align:left;margin-left:42.75pt;margin-top:404.35pt;width:203.2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" filled="f" stroked="f" strokeweight=".5pt">
                <v:textbox>
                  <w:txbxContent>
                    <w:p w14:paraId="754CEE1B" w14:textId="77777777" w:rsidR="00927F49" w:rsidRPr="00C34660" w:rsidRDefault="00927F49" w:rsidP="00927F49">
                      <w:pPr>
                        <w:jc w:val="center"/>
                        <w:rPr>
                          <w:b/>
                          <w:bCs/>
                          <w:i/>
                          <w:iCs/>
                          <w:color w:val="FFFFFF" w:themeColor="background1"/>
                          <w:sz w:val="56"/>
                          <w:szCs w:val="56"/>
                        </w:rPr>
                      </w:pPr>
                      <w:r w:rsidRPr="00C34660">
                        <w:rPr>
                          <w:b/>
                          <w:bCs/>
                          <w:i/>
                          <w:iCs/>
                          <w:color w:val="FFFFFF" w:themeColor="background1"/>
                          <w:sz w:val="56"/>
                          <w:szCs w:val="56"/>
                        </w:rPr>
                        <w:t>Our Vision</w:t>
                      </w:r>
                    </w:p>
                  </w:txbxContent>
                </v:textbox>
              </v:shape>
            </w:pict>
          </mc:Fallback>
        </mc:AlternateContent>
      </w:r>
      <w:r w:rsidR="0014626B">
        <w:br w:type="page"/>
      </w:r>
    </w:p>
    <w:p w14:paraId="3FFC0651" w14:textId="77777777" w:rsidR="0014626B" w:rsidRDefault="0014626B" w:rsidP="00A3180F">
      <w:pPr>
        <w:jc w:val="both"/>
        <w:sectPr w:rsidR="0014626B" w:rsidSect="00363322">
          <w:pgSz w:w="11906" w:h="16838" w:code="9"/>
          <w:pgMar w:top="0" w:right="0" w:bottom="0" w:left="0" w:header="0" w:footer="0" w:gutter="0"/>
          <w:cols w:space="708"/>
          <w:docGrid w:linePitch="360"/>
        </w:sectPr>
      </w:pPr>
    </w:p>
    <w:p w14:paraId="02B52709" w14:textId="1FB7DCE6" w:rsidR="00B17148" w:rsidRPr="004320A3" w:rsidRDefault="005268E1" w:rsidP="006E3BB1">
      <w:pPr>
        <w:jc w:val="both"/>
      </w:pPr>
      <w:r>
        <w:rPr>
          <w:noProof/>
        </w:rPr>
        <w:lastRenderedPageBreak/>
        <mc:AlternateContent>
          <mc:Choice Requires="wpg">
            <w:drawing>
              <wp:anchor distT="0" distB="0" distL="114300" distR="114300" simplePos="0" relativeHeight="251689984" behindDoc="1" locked="0" layoutInCell="1" allowOverlap="1" wp14:anchorId="61F7DD2A" wp14:editId="1085F607">
                <wp:simplePos x="0" y="0"/>
                <wp:positionH relativeFrom="margin">
                  <wp:align>left</wp:align>
                </wp:positionH>
                <wp:positionV relativeFrom="page">
                  <wp:posOffset>-447675</wp:posOffset>
                </wp:positionV>
                <wp:extent cx="7920355" cy="11160125"/>
                <wp:effectExtent l="0" t="0" r="4445"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0355" cy="11160125"/>
                          <a:chOff x="0" y="0"/>
                          <a:chExt cx="12473" cy="17575"/>
                        </a:xfrm>
                      </wpg:grpSpPr>
                      <wps:wsp>
                        <wps:cNvPr id="4" name="docshape9"/>
                        <wps:cNvSpPr>
                          <a:spLocks/>
                        </wps:cNvSpPr>
                        <wps:spPr bwMode="auto">
                          <a:xfrm>
                            <a:off x="0" y="0"/>
                            <a:ext cx="933" cy="2627"/>
                          </a:xfrm>
                          <a:custGeom>
                            <a:avLst/>
                            <a:gdLst>
                              <a:gd name="T0" fmla="*/ 0 w 933"/>
                              <a:gd name="T1" fmla="*/ 2519 h 2627"/>
                              <a:gd name="T2" fmla="*/ 0 w 933"/>
                              <a:gd name="T3" fmla="*/ 2615 h 2627"/>
                              <a:gd name="T4" fmla="*/ 321 w 933"/>
                              <a:gd name="T5" fmla="*/ 2626 h 2627"/>
                              <a:gd name="T6" fmla="*/ 318 w 933"/>
                              <a:gd name="T7" fmla="*/ 2527 h 2627"/>
                              <a:gd name="T8" fmla="*/ 223 w 933"/>
                              <a:gd name="T9" fmla="*/ 2527 h 2627"/>
                              <a:gd name="T10" fmla="*/ 0 w 933"/>
                              <a:gd name="T11" fmla="*/ 2519 h 2627"/>
                              <a:gd name="T12" fmla="*/ 311 w 933"/>
                              <a:gd name="T13" fmla="*/ 0 h 2627"/>
                              <a:gd name="T14" fmla="*/ 216 w 933"/>
                              <a:gd name="T15" fmla="*/ 0 h 2627"/>
                              <a:gd name="T16" fmla="*/ 198 w 933"/>
                              <a:gd name="T17" fmla="*/ 572 h 2627"/>
                              <a:gd name="T18" fmla="*/ 795 w 933"/>
                              <a:gd name="T19" fmla="*/ 1143 h 2627"/>
                              <a:gd name="T20" fmla="*/ 198 w 933"/>
                              <a:gd name="T21" fmla="*/ 1715 h 2627"/>
                              <a:gd name="T22" fmla="*/ 223 w 933"/>
                              <a:gd name="T23" fmla="*/ 2527 h 2627"/>
                              <a:gd name="T24" fmla="*/ 318 w 933"/>
                              <a:gd name="T25" fmla="*/ 2527 h 2627"/>
                              <a:gd name="T26" fmla="*/ 295 w 933"/>
                              <a:gd name="T27" fmla="*/ 1754 h 2627"/>
                              <a:gd name="T28" fmla="*/ 933 w 933"/>
                              <a:gd name="T29" fmla="*/ 1143 h 2627"/>
                              <a:gd name="T30" fmla="*/ 295 w 933"/>
                              <a:gd name="T31" fmla="*/ 532 h 2627"/>
                              <a:gd name="T32" fmla="*/ 311 w 933"/>
                              <a:gd name="T33" fmla="*/ 0 h 2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3" h="2627">
                                <a:moveTo>
                                  <a:pt x="0" y="2519"/>
                                </a:moveTo>
                                <a:lnTo>
                                  <a:pt x="0" y="2615"/>
                                </a:lnTo>
                                <a:lnTo>
                                  <a:pt x="321" y="2626"/>
                                </a:lnTo>
                                <a:lnTo>
                                  <a:pt x="318" y="2527"/>
                                </a:lnTo>
                                <a:lnTo>
                                  <a:pt x="223" y="2527"/>
                                </a:lnTo>
                                <a:lnTo>
                                  <a:pt x="0" y="2519"/>
                                </a:lnTo>
                                <a:close/>
                                <a:moveTo>
                                  <a:pt x="311" y="0"/>
                                </a:moveTo>
                                <a:lnTo>
                                  <a:pt x="216" y="0"/>
                                </a:lnTo>
                                <a:lnTo>
                                  <a:pt x="198" y="572"/>
                                </a:lnTo>
                                <a:lnTo>
                                  <a:pt x="795" y="1143"/>
                                </a:lnTo>
                                <a:lnTo>
                                  <a:pt x="198" y="1715"/>
                                </a:lnTo>
                                <a:lnTo>
                                  <a:pt x="223" y="2527"/>
                                </a:lnTo>
                                <a:lnTo>
                                  <a:pt x="318" y="2527"/>
                                </a:lnTo>
                                <a:lnTo>
                                  <a:pt x="295" y="1754"/>
                                </a:lnTo>
                                <a:lnTo>
                                  <a:pt x="933" y="1143"/>
                                </a:lnTo>
                                <a:lnTo>
                                  <a:pt x="295" y="532"/>
                                </a:lnTo>
                                <a:lnTo>
                                  <a:pt x="311" y="0"/>
                                </a:lnTo>
                                <a:close/>
                              </a:path>
                            </a:pathLst>
                          </a:custGeom>
                          <a:solidFill>
                            <a:srgbClr val="D3232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10"/>
                        <wps:cNvSpPr>
                          <a:spLocks/>
                        </wps:cNvSpPr>
                        <wps:spPr bwMode="auto">
                          <a:xfrm>
                            <a:off x="0" y="0"/>
                            <a:ext cx="658" cy="2429"/>
                          </a:xfrm>
                          <a:custGeom>
                            <a:avLst/>
                            <a:gdLst>
                              <a:gd name="T0" fmla="*/ 0 w 658"/>
                              <a:gd name="T1" fmla="*/ 2348 h 2429"/>
                              <a:gd name="T2" fmla="*/ 0 w 658"/>
                              <a:gd name="T3" fmla="*/ 2424 h 2429"/>
                              <a:gd name="T4" fmla="*/ 125 w 658"/>
                              <a:gd name="T5" fmla="*/ 2429 h 2429"/>
                              <a:gd name="T6" fmla="*/ 123 w 658"/>
                              <a:gd name="T7" fmla="*/ 2350 h 2429"/>
                              <a:gd name="T8" fmla="*/ 46 w 658"/>
                              <a:gd name="T9" fmla="*/ 2350 h 2429"/>
                              <a:gd name="T10" fmla="*/ 0 w 658"/>
                              <a:gd name="T11" fmla="*/ 2348 h 2429"/>
                              <a:gd name="T12" fmla="*/ 121 w 658"/>
                              <a:gd name="T13" fmla="*/ 0 h 2429"/>
                              <a:gd name="T14" fmla="*/ 45 w 658"/>
                              <a:gd name="T15" fmla="*/ 0 h 2429"/>
                              <a:gd name="T16" fmla="*/ 25 w 658"/>
                              <a:gd name="T17" fmla="*/ 643 h 2429"/>
                              <a:gd name="T18" fmla="*/ 547 w 658"/>
                              <a:gd name="T19" fmla="*/ 1143 h 2429"/>
                              <a:gd name="T20" fmla="*/ 25 w 658"/>
                              <a:gd name="T21" fmla="*/ 1644 h 2429"/>
                              <a:gd name="T22" fmla="*/ 46 w 658"/>
                              <a:gd name="T23" fmla="*/ 2350 h 2429"/>
                              <a:gd name="T24" fmla="*/ 123 w 658"/>
                              <a:gd name="T25" fmla="*/ 2350 h 2429"/>
                              <a:gd name="T26" fmla="*/ 102 w 658"/>
                              <a:gd name="T27" fmla="*/ 1676 h 2429"/>
                              <a:gd name="T28" fmla="*/ 657 w 658"/>
                              <a:gd name="T29" fmla="*/ 1143 h 2429"/>
                              <a:gd name="T30" fmla="*/ 102 w 658"/>
                              <a:gd name="T31" fmla="*/ 611 h 2429"/>
                              <a:gd name="T32" fmla="*/ 121 w 658"/>
                              <a:gd name="T33" fmla="*/ 0 h 2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8" h="2429">
                                <a:moveTo>
                                  <a:pt x="0" y="2348"/>
                                </a:moveTo>
                                <a:lnTo>
                                  <a:pt x="0" y="2424"/>
                                </a:lnTo>
                                <a:lnTo>
                                  <a:pt x="125" y="2429"/>
                                </a:lnTo>
                                <a:lnTo>
                                  <a:pt x="123" y="2350"/>
                                </a:lnTo>
                                <a:lnTo>
                                  <a:pt x="46" y="2350"/>
                                </a:lnTo>
                                <a:lnTo>
                                  <a:pt x="0" y="2348"/>
                                </a:lnTo>
                                <a:close/>
                                <a:moveTo>
                                  <a:pt x="121" y="0"/>
                                </a:moveTo>
                                <a:lnTo>
                                  <a:pt x="45" y="0"/>
                                </a:lnTo>
                                <a:lnTo>
                                  <a:pt x="25" y="643"/>
                                </a:lnTo>
                                <a:lnTo>
                                  <a:pt x="547" y="1143"/>
                                </a:lnTo>
                                <a:lnTo>
                                  <a:pt x="25" y="1644"/>
                                </a:lnTo>
                                <a:lnTo>
                                  <a:pt x="46" y="2350"/>
                                </a:lnTo>
                                <a:lnTo>
                                  <a:pt x="123" y="2350"/>
                                </a:lnTo>
                                <a:lnTo>
                                  <a:pt x="102" y="1676"/>
                                </a:lnTo>
                                <a:lnTo>
                                  <a:pt x="657" y="1143"/>
                                </a:lnTo>
                                <a:lnTo>
                                  <a:pt x="102" y="611"/>
                                </a:lnTo>
                                <a:lnTo>
                                  <a:pt x="121" y="0"/>
                                </a:lnTo>
                                <a:close/>
                              </a:path>
                            </a:pathLst>
                          </a:custGeom>
                          <a:solidFill>
                            <a:srgbClr val="36673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012"/>
                            <a:ext cx="26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3" cy="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419" y="14978"/>
                            <a:ext cx="2053"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14"/>
                        <wps:cNvSpPr>
                          <a:spLocks noChangeArrowheads="1"/>
                        </wps:cNvSpPr>
                        <wps:spPr bwMode="auto">
                          <a:xfrm>
                            <a:off x="0" y="17190"/>
                            <a:ext cx="12473" cy="385"/>
                          </a:xfrm>
                          <a:prstGeom prst="rect">
                            <a:avLst/>
                          </a:prstGeom>
                          <a:solidFill>
                            <a:srgbClr val="2963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5"/>
                        <wps:cNvSpPr>
                          <a:spLocks noChangeArrowheads="1"/>
                        </wps:cNvSpPr>
                        <wps:spPr bwMode="auto">
                          <a:xfrm>
                            <a:off x="1048" y="10994"/>
                            <a:ext cx="10375" cy="4848"/>
                          </a:xfrm>
                          <a:prstGeom prst="rect">
                            <a:avLst/>
                          </a:prstGeom>
                          <a:solidFill>
                            <a:srgbClr val="EE322D">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0275E3F" id="Group 1" o:spid="_x0000_s1026" style="position:absolute;margin-left:0;margin-top:-35.25pt;width:623.65pt;height:878.75pt;z-index:-251626496;mso-position-horizontal:left;mso-position-horizontal-relative:margin;mso-position-vertical-relative:page" coordsize="12473,175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">
                <v:shape id="docshape9" o:spid="_x0000_s1027" style="position:absolute;width:933;height:2627;visibility:visible;mso-wrap-style:square;v-text-anchor:top" coordsize="933,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" path="m,2519r,96l321,2626r-3,-99l223,2527,,2519xm311,l216,,198,572r597,571l198,1715r25,812l318,2527,295,1754,933,1143,295,532,311,xe" fillcolor="#d3232f" stroked="f">
                  <v:fill opacity="6425f"/>
                  <v:path arrowok="t" o:connecttype="custom" o:connectlocs="0,2519;0,2615;321,2626;318,2527;223,2527;0,2519;311,0;216,0;198,572;795,1143;198,1715;223,2527;318,2527;295,1754;933,1143;295,532;311,0" o:connectangles="0,0,0,0,0,0,0,0,0,0,0,0,0,0,0,0,0"/>
                </v:shape>
                <v:shape id="docshape10" o:spid="_x0000_s1028" style="position:absolute;width:658;height:2429;visibility:visible;mso-wrap-style:square;v-text-anchor:top" coordsize="658,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" path="m,2348r,76l125,2429r-2,-79l46,2350,,2348xm121,l45,,25,643r522,500l25,1644r21,706l123,2350,102,1676,657,1143,102,611,121,xe" fillcolor="#366732" stroked="f">
                  <v:fill opacity="6425f"/>
                  <v:path arrowok="t" o:connecttype="custom" o:connectlocs="0,2348;0,2424;125,2429;123,2350;46,2350;0,2348;121,0;45,0;25,643;547,1143;25,1644;46,2350;123,2350;102,1676;657,1143;102,611;121,0" o:connectangles="0,0,0,0,0,0,0,0,0,0,0,0,0,0,0,0,0"/>
                </v:shape>
                <v:shape id="docshape11" o:spid="_x0000_s1029" type="#_x0000_t75" style="position:absolute;top:1012;width:26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">
                  <v:imagedata r:id="rId23" o:title=""/>
                </v:shape>
                <v:shape id="docshape12" o:spid="_x0000_s1030" type="#_x0000_t75" style="position:absolute;width:12473;height:1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">
                  <v:imagedata r:id="rId24" o:title=""/>
                </v:shape>
                <v:shape id="docshape13" o:spid="_x0000_s1031" type="#_x0000_t75" style="position:absolute;left:10419;top:14978;width:2053;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">
                  <v:imagedata r:id="rId25" o:title=""/>
                </v:shape>
                <v:rect id="docshape14" o:spid="_x0000_s1032" style="position:absolute;top:17190;width:1247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" fillcolor="#296332" stroked="f"/>
                <v:rect id="docshape15" o:spid="_x0000_s1033" style="position:absolute;left:1048;top:10994;width:10375;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" fillcolor="#ee322d" stroked="f">
                  <v:fill opacity="52428f"/>
                </v:rect>
                <w10:wrap anchorx="margin" anchory="page"/>
              </v:group>
            </w:pict>
          </mc:Fallback>
        </mc:AlternateContent>
      </w:r>
    </w:p>
    <w:p w14:paraId="7B3AD5C2" w14:textId="7B637DE6" w:rsidR="00B17148" w:rsidRPr="004320A3" w:rsidRDefault="00BB3B97" w:rsidP="006E3BB1">
      <w:pPr>
        <w:jc w:val="both"/>
      </w:pPr>
      <w:r>
        <w:rPr>
          <w:noProof/>
        </w:rPr>
        <mc:AlternateContent>
          <mc:Choice Requires="wps">
            <w:drawing>
              <wp:anchor distT="0" distB="0" distL="114300" distR="114300" simplePos="0" relativeHeight="251693056" behindDoc="0" locked="0" layoutInCell="1" allowOverlap="1" wp14:anchorId="4F76E6CE" wp14:editId="4CA546AE">
                <wp:simplePos x="0" y="0"/>
                <wp:positionH relativeFrom="margin">
                  <wp:posOffset>1619250</wp:posOffset>
                </wp:positionH>
                <wp:positionV relativeFrom="paragraph">
                  <wp:posOffset>6096635</wp:posOffset>
                </wp:positionV>
                <wp:extent cx="3733800" cy="819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33800" cy="819150"/>
                        </a:xfrm>
                        <a:prstGeom prst="rect">
                          <a:avLst/>
                        </a:prstGeom>
                        <a:noFill/>
                        <a:ln w="6350">
                          <a:noFill/>
                        </a:ln>
                      </wps:spPr>
                      <wps:txbx>
                        <w:txbxContent>
                          <w:p w14:paraId="2CE0005B" w14:textId="13009FD8" w:rsidR="00BB3B97" w:rsidRPr="00BB3B97" w:rsidRDefault="00BB3B97">
                            <w:pPr>
                              <w:rPr>
                                <w:b/>
                                <w:bCs/>
                                <w:i/>
                                <w:iCs/>
                                <w:color w:val="FFFFFF" w:themeColor="background1"/>
                                <w:sz w:val="96"/>
                                <w:szCs w:val="96"/>
                              </w:rPr>
                            </w:pPr>
                            <w:r w:rsidRPr="00BB3B97">
                              <w:rPr>
                                <w:b/>
                                <w:bCs/>
                                <w:i/>
                                <w:iCs/>
                                <w:color w:val="FFFFFF" w:themeColor="background1"/>
                                <w:sz w:val="96"/>
                                <w:szCs w:val="96"/>
                              </w:rPr>
                              <w:t xml:space="preserve"> 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E6CE" id="Text Box 13" o:spid="_x0000_s1030" type="#_x0000_t202" style="position:absolute;left:0;text-align:left;margin-left:127.5pt;margin-top:480.05pt;width:294pt;height:6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" filled="f" stroked="f" strokeweight=".5pt">
                <v:textbox>
                  <w:txbxContent>
                    <w:p w14:paraId="2CE0005B" w14:textId="13009FD8" w:rsidR="00BB3B97" w:rsidRPr="00BB3B97" w:rsidRDefault="00BB3B97">
                      <w:pPr>
                        <w:rPr>
                          <w:b/>
                          <w:bCs/>
                          <w:i/>
                          <w:iCs/>
                          <w:color w:val="FFFFFF" w:themeColor="background1"/>
                          <w:sz w:val="96"/>
                          <w:szCs w:val="96"/>
                        </w:rPr>
                      </w:pPr>
                      <w:r w:rsidRPr="00BB3B97">
                        <w:rPr>
                          <w:b/>
                          <w:bCs/>
                          <w:i/>
                          <w:iCs/>
                          <w:color w:val="FFFFFF" w:themeColor="background1"/>
                          <w:sz w:val="96"/>
                          <w:szCs w:val="96"/>
                        </w:rPr>
                        <w:t xml:space="preserve"> Our Values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38091B70" wp14:editId="22A5ED9E">
                <wp:simplePos x="0" y="0"/>
                <wp:positionH relativeFrom="column">
                  <wp:posOffset>1000125</wp:posOffset>
                </wp:positionH>
                <wp:positionV relativeFrom="paragraph">
                  <wp:posOffset>7144385</wp:posOffset>
                </wp:positionV>
                <wp:extent cx="5924550" cy="17621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24550" cy="1762125"/>
                        </a:xfrm>
                        <a:prstGeom prst="rect">
                          <a:avLst/>
                        </a:prstGeom>
                        <a:noFill/>
                        <a:ln w="6350">
                          <a:noFill/>
                        </a:ln>
                      </wps:spPr>
                      <wps:txbx>
                        <w:txbxContent>
                          <w:p w14:paraId="1BE3AEA0" w14:textId="37BDEF96" w:rsidR="001815FA" w:rsidRPr="00BB3B97" w:rsidRDefault="00BB3B97">
                            <w:pPr>
                              <w:rPr>
                                <w:b/>
                                <w:bCs/>
                                <w:color w:val="FFFFFF" w:themeColor="background1"/>
                              </w:rPr>
                            </w:pPr>
                            <w:r w:rsidRPr="00BB3B97">
                              <w:rPr>
                                <w:b/>
                                <w:bCs/>
                                <w:color w:val="FFFFFF" w:themeColor="background1"/>
                              </w:rPr>
                              <w:t>Self-Belief</w:t>
                            </w:r>
                            <w:r w:rsidR="00485350" w:rsidRPr="00BB3B97">
                              <w:rPr>
                                <w:b/>
                                <w:bCs/>
                                <w:color w:val="FFFFFF" w:themeColor="background1"/>
                              </w:rPr>
                              <w:tab/>
                            </w:r>
                            <w:r w:rsidR="00485350" w:rsidRPr="00BB3B97">
                              <w:rPr>
                                <w:b/>
                                <w:bCs/>
                                <w:color w:val="FFFFFF" w:themeColor="background1"/>
                              </w:rPr>
                              <w:tab/>
                            </w:r>
                            <w:r w:rsidR="00485350" w:rsidRPr="00BB3B97">
                              <w:rPr>
                                <w:b/>
                                <w:bCs/>
                                <w:color w:val="FFFFFF" w:themeColor="background1"/>
                              </w:rPr>
                              <w:tab/>
                            </w:r>
                            <w:r w:rsidR="00775281" w:rsidRPr="00BB3B97">
                              <w:rPr>
                                <w:b/>
                                <w:bCs/>
                                <w:color w:val="FFFFFF" w:themeColor="background1"/>
                              </w:rPr>
                              <w:t>to have the confidence</w:t>
                            </w:r>
                            <w:r w:rsidR="00823A18" w:rsidRPr="00BB3B97">
                              <w:rPr>
                                <w:b/>
                                <w:bCs/>
                                <w:color w:val="FFFFFF" w:themeColor="background1"/>
                              </w:rPr>
                              <w:t xml:space="preserve"> to be the best we can be</w:t>
                            </w:r>
                          </w:p>
                          <w:p w14:paraId="1C55DEB3" w14:textId="6EA08FE2" w:rsidR="00823A18" w:rsidRPr="00BB3B97" w:rsidRDefault="00BB3B97">
                            <w:pPr>
                              <w:rPr>
                                <w:b/>
                                <w:bCs/>
                                <w:color w:val="FFFFFF" w:themeColor="background1"/>
                              </w:rPr>
                            </w:pPr>
                            <w:r w:rsidRPr="00BB3B97">
                              <w:rPr>
                                <w:b/>
                                <w:bCs/>
                                <w:color w:val="FFFFFF" w:themeColor="background1"/>
                              </w:rPr>
                              <w:t>Perseverance</w:t>
                            </w:r>
                            <w:r w:rsidR="00D20EFD" w:rsidRPr="00BB3B97">
                              <w:rPr>
                                <w:b/>
                                <w:bCs/>
                                <w:color w:val="FFFFFF" w:themeColor="background1"/>
                              </w:rPr>
                              <w:tab/>
                            </w:r>
                            <w:r w:rsidR="0020085C" w:rsidRPr="00BB3B97">
                              <w:rPr>
                                <w:b/>
                                <w:bCs/>
                                <w:color w:val="FFFFFF" w:themeColor="background1"/>
                              </w:rPr>
                              <w:tab/>
                            </w:r>
                            <w:r w:rsidR="0020085C" w:rsidRPr="00BB3B97">
                              <w:rPr>
                                <w:b/>
                                <w:bCs/>
                                <w:color w:val="FFFFFF" w:themeColor="background1"/>
                              </w:rPr>
                              <w:tab/>
                              <w:t xml:space="preserve">to develop </w:t>
                            </w:r>
                            <w:r w:rsidR="00465E36" w:rsidRPr="00BB3B97">
                              <w:rPr>
                                <w:b/>
                                <w:bCs/>
                                <w:color w:val="FFFFFF" w:themeColor="background1"/>
                              </w:rPr>
                              <w:t xml:space="preserve">our skills and resilience </w:t>
                            </w:r>
                            <w:r w:rsidR="004A73A5" w:rsidRPr="00BB3B97">
                              <w:rPr>
                                <w:b/>
                                <w:bCs/>
                                <w:color w:val="FFFFFF" w:themeColor="background1"/>
                              </w:rPr>
                              <w:t>to achieve our dreams</w:t>
                            </w:r>
                          </w:p>
                          <w:p w14:paraId="455C5AC2" w14:textId="618D2D6E" w:rsidR="004A73A5" w:rsidRPr="00BB3B97" w:rsidRDefault="00421B66">
                            <w:pPr>
                              <w:rPr>
                                <w:b/>
                                <w:bCs/>
                                <w:color w:val="FFFFFF" w:themeColor="background1"/>
                              </w:rPr>
                            </w:pPr>
                            <w:r w:rsidRPr="00BB3B97">
                              <w:rPr>
                                <w:b/>
                                <w:bCs/>
                                <w:color w:val="FFFFFF" w:themeColor="background1"/>
                              </w:rPr>
                              <w:t>Inspiration</w:t>
                            </w:r>
                            <w:r w:rsidRPr="00BB3B97">
                              <w:rPr>
                                <w:b/>
                                <w:bCs/>
                                <w:color w:val="FFFFFF" w:themeColor="background1"/>
                              </w:rPr>
                              <w:tab/>
                            </w:r>
                            <w:r w:rsidR="00C22EC6" w:rsidRPr="00BB3B97">
                              <w:rPr>
                                <w:b/>
                                <w:bCs/>
                                <w:color w:val="FFFFFF" w:themeColor="background1"/>
                              </w:rPr>
                              <w:tab/>
                            </w:r>
                            <w:r w:rsidR="00C22EC6" w:rsidRPr="00BB3B97">
                              <w:rPr>
                                <w:b/>
                                <w:bCs/>
                                <w:color w:val="FFFFFF" w:themeColor="background1"/>
                              </w:rPr>
                              <w:tab/>
                              <w:t xml:space="preserve">to </w:t>
                            </w:r>
                            <w:r w:rsidR="00FD7027" w:rsidRPr="00BB3B97">
                              <w:rPr>
                                <w:b/>
                                <w:bCs/>
                                <w:color w:val="FFFFFF" w:themeColor="background1"/>
                              </w:rPr>
                              <w:t>be a role model for others to follow</w:t>
                            </w:r>
                          </w:p>
                          <w:p w14:paraId="38A7706D" w14:textId="5429C762" w:rsidR="00FD7027" w:rsidRPr="00BB3B97" w:rsidRDefault="008F1692">
                            <w:pPr>
                              <w:rPr>
                                <w:b/>
                                <w:bCs/>
                                <w:color w:val="FFFFFF" w:themeColor="background1"/>
                              </w:rPr>
                            </w:pPr>
                            <w:r w:rsidRPr="00BB3B97">
                              <w:rPr>
                                <w:b/>
                                <w:bCs/>
                                <w:color w:val="FFFFFF" w:themeColor="background1"/>
                              </w:rPr>
                              <w:t>Respectful</w:t>
                            </w:r>
                            <w:r w:rsidRPr="00BB3B97">
                              <w:rPr>
                                <w:b/>
                                <w:bCs/>
                                <w:color w:val="FFFFFF" w:themeColor="background1"/>
                              </w:rPr>
                              <w:tab/>
                            </w:r>
                            <w:r w:rsidRPr="00BB3B97">
                              <w:rPr>
                                <w:b/>
                                <w:bCs/>
                                <w:color w:val="FFFFFF" w:themeColor="background1"/>
                              </w:rPr>
                              <w:tab/>
                            </w:r>
                            <w:r w:rsidRPr="00BB3B97">
                              <w:rPr>
                                <w:b/>
                                <w:bCs/>
                                <w:color w:val="FFFFFF" w:themeColor="background1"/>
                              </w:rPr>
                              <w:tab/>
                            </w:r>
                            <w:r w:rsidR="00D658BD" w:rsidRPr="00BB3B97">
                              <w:rPr>
                                <w:b/>
                                <w:bCs/>
                                <w:color w:val="FFFFFF" w:themeColor="background1"/>
                              </w:rPr>
                              <w:t xml:space="preserve">to treat </w:t>
                            </w:r>
                            <w:r w:rsidR="00387D24" w:rsidRPr="00BB3B97">
                              <w:rPr>
                                <w:b/>
                                <w:bCs/>
                                <w:color w:val="FFFFFF" w:themeColor="background1"/>
                              </w:rPr>
                              <w:t>everyone with kindness</w:t>
                            </w:r>
                            <w:r w:rsidR="00800AE6" w:rsidRPr="00BB3B97">
                              <w:rPr>
                                <w:b/>
                                <w:bCs/>
                                <w:color w:val="FFFFFF" w:themeColor="background1"/>
                              </w:rPr>
                              <w:t xml:space="preserve"> and understanding</w:t>
                            </w:r>
                          </w:p>
                          <w:p w14:paraId="72716A99" w14:textId="28144020" w:rsidR="00800AE6" w:rsidRPr="00BB3B97" w:rsidRDefault="00AE18E6">
                            <w:pPr>
                              <w:rPr>
                                <w:b/>
                                <w:bCs/>
                                <w:color w:val="FFFFFF" w:themeColor="background1"/>
                              </w:rPr>
                            </w:pPr>
                            <w:r w:rsidRPr="00BB3B97">
                              <w:rPr>
                                <w:b/>
                                <w:bCs/>
                                <w:color w:val="FFFFFF" w:themeColor="background1"/>
                              </w:rPr>
                              <w:t>Inclusive</w:t>
                            </w:r>
                            <w:r w:rsidRPr="00BB3B97">
                              <w:rPr>
                                <w:b/>
                                <w:bCs/>
                                <w:color w:val="FFFFFF" w:themeColor="background1"/>
                              </w:rPr>
                              <w:tab/>
                            </w:r>
                            <w:r w:rsidRPr="00BB3B97">
                              <w:rPr>
                                <w:b/>
                                <w:bCs/>
                                <w:color w:val="FFFFFF" w:themeColor="background1"/>
                              </w:rPr>
                              <w:tab/>
                            </w:r>
                            <w:r w:rsidRPr="00BB3B97">
                              <w:rPr>
                                <w:b/>
                                <w:bCs/>
                                <w:color w:val="FFFFFF" w:themeColor="background1"/>
                              </w:rPr>
                              <w:tab/>
                            </w:r>
                            <w:r w:rsidR="00703A22" w:rsidRPr="00BB3B97">
                              <w:rPr>
                                <w:b/>
                                <w:bCs/>
                                <w:color w:val="FFFFFF" w:themeColor="background1"/>
                              </w:rPr>
                              <w:t>to be fair</w:t>
                            </w:r>
                            <w:r w:rsidR="00814914" w:rsidRPr="00BB3B97">
                              <w:rPr>
                                <w:b/>
                                <w:bCs/>
                                <w:color w:val="FFFFFF" w:themeColor="background1"/>
                              </w:rPr>
                              <w:t xml:space="preserve"> and alwa</w:t>
                            </w:r>
                            <w:r w:rsidR="00CA2F52" w:rsidRPr="00BB3B97">
                              <w:rPr>
                                <w:b/>
                                <w:bCs/>
                                <w:color w:val="FFFFFF" w:themeColor="background1"/>
                              </w:rPr>
                              <w:t xml:space="preserve">ys do </w:t>
                            </w:r>
                            <w:r w:rsidR="00F4334C" w:rsidRPr="00BB3B97">
                              <w:rPr>
                                <w:b/>
                                <w:bCs/>
                                <w:color w:val="FFFFFF" w:themeColor="background1"/>
                              </w:rPr>
                              <w:t>what is</w:t>
                            </w:r>
                            <w:r w:rsidR="00994317" w:rsidRPr="00BB3B97">
                              <w:rPr>
                                <w:b/>
                                <w:bCs/>
                                <w:color w:val="FFFFFF" w:themeColor="background1"/>
                              </w:rPr>
                              <w:t xml:space="preserve"> right</w:t>
                            </w:r>
                          </w:p>
                          <w:p w14:paraId="5CB401E4" w14:textId="1F494B58" w:rsidR="00994317" w:rsidRPr="00BB3B97" w:rsidRDefault="003303B4">
                            <w:pPr>
                              <w:rPr>
                                <w:b/>
                                <w:bCs/>
                                <w:color w:val="FFFFFF" w:themeColor="background1"/>
                              </w:rPr>
                            </w:pPr>
                            <w:r w:rsidRPr="00BB3B97">
                              <w:rPr>
                                <w:b/>
                                <w:bCs/>
                                <w:color w:val="FFFFFF" w:themeColor="background1"/>
                              </w:rPr>
                              <w:t>Trustworthy</w:t>
                            </w:r>
                            <w:r w:rsidRPr="00BB3B97">
                              <w:rPr>
                                <w:b/>
                                <w:bCs/>
                                <w:color w:val="FFFFFF" w:themeColor="background1"/>
                              </w:rPr>
                              <w:tab/>
                            </w:r>
                            <w:r w:rsidRPr="00BB3B97">
                              <w:rPr>
                                <w:b/>
                                <w:bCs/>
                                <w:color w:val="FFFFFF" w:themeColor="background1"/>
                              </w:rPr>
                              <w:tab/>
                            </w:r>
                            <w:r w:rsidRPr="00BB3B97">
                              <w:rPr>
                                <w:b/>
                                <w:bCs/>
                                <w:color w:val="FFFFFF" w:themeColor="background1"/>
                              </w:rPr>
                              <w:tab/>
                            </w:r>
                            <w:r w:rsidR="00585FDA" w:rsidRPr="00BB3B97">
                              <w:rPr>
                                <w:b/>
                                <w:bCs/>
                                <w:color w:val="FFFFFF" w:themeColor="background1"/>
                              </w:rPr>
                              <w:t>to be honest</w:t>
                            </w:r>
                            <w:r w:rsidR="000836FC" w:rsidRPr="00BB3B97">
                              <w:rPr>
                                <w:b/>
                                <w:bCs/>
                                <w:color w:val="FFFFFF" w:themeColor="background1"/>
                              </w:rPr>
                              <w:t xml:space="preserve">, reliable, </w:t>
                            </w:r>
                            <w:r w:rsidR="00042CBE" w:rsidRPr="00BB3B97">
                              <w:rPr>
                                <w:b/>
                                <w:bCs/>
                                <w:color w:val="FFFFFF" w:themeColor="background1"/>
                              </w:rPr>
                              <w:t>consistent</w:t>
                            </w:r>
                            <w:r w:rsidR="00BB3B97" w:rsidRPr="00BB3B97">
                              <w:rPr>
                                <w:b/>
                                <w:bCs/>
                                <w:color w:val="FFFFFF" w:themeColor="background1"/>
                              </w:rPr>
                              <w:t xml:space="preserve"> and dependable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91B70" id="Text Box 12" o:spid="_x0000_s1031" type="#_x0000_t202" style="position:absolute;left:0;text-align:left;margin-left:78.75pt;margin-top:562.55pt;width:466.5pt;height:13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" filled="f" stroked="f" strokeweight=".5pt">
                <v:textbox>
                  <w:txbxContent>
                    <w:p w14:paraId="1BE3AEA0" w14:textId="37BDEF96" w:rsidR="001815FA" w:rsidRPr="00BB3B97" w:rsidRDefault="00BB3B97">
                      <w:pPr>
                        <w:rPr>
                          <w:b/>
                          <w:bCs/>
                          <w:color w:val="FFFFFF" w:themeColor="background1"/>
                        </w:rPr>
                      </w:pPr>
                      <w:r w:rsidRPr="00BB3B97">
                        <w:rPr>
                          <w:b/>
                          <w:bCs/>
                          <w:color w:val="FFFFFF" w:themeColor="background1"/>
                        </w:rPr>
                        <w:t>Self-Belief</w:t>
                      </w:r>
                      <w:r w:rsidR="00485350" w:rsidRPr="00BB3B97">
                        <w:rPr>
                          <w:b/>
                          <w:bCs/>
                          <w:color w:val="FFFFFF" w:themeColor="background1"/>
                        </w:rPr>
                        <w:tab/>
                      </w:r>
                      <w:r w:rsidR="00485350" w:rsidRPr="00BB3B97">
                        <w:rPr>
                          <w:b/>
                          <w:bCs/>
                          <w:color w:val="FFFFFF" w:themeColor="background1"/>
                        </w:rPr>
                        <w:tab/>
                      </w:r>
                      <w:r w:rsidR="00485350" w:rsidRPr="00BB3B97">
                        <w:rPr>
                          <w:b/>
                          <w:bCs/>
                          <w:color w:val="FFFFFF" w:themeColor="background1"/>
                        </w:rPr>
                        <w:tab/>
                      </w:r>
                      <w:r w:rsidR="00775281" w:rsidRPr="00BB3B97">
                        <w:rPr>
                          <w:b/>
                          <w:bCs/>
                          <w:color w:val="FFFFFF" w:themeColor="background1"/>
                        </w:rPr>
                        <w:t>to have the confidence</w:t>
                      </w:r>
                      <w:r w:rsidR="00823A18" w:rsidRPr="00BB3B97">
                        <w:rPr>
                          <w:b/>
                          <w:bCs/>
                          <w:color w:val="FFFFFF" w:themeColor="background1"/>
                        </w:rPr>
                        <w:t xml:space="preserve"> to be the best we can be</w:t>
                      </w:r>
                    </w:p>
                    <w:p w14:paraId="1C55DEB3" w14:textId="6EA08FE2" w:rsidR="00823A18" w:rsidRPr="00BB3B97" w:rsidRDefault="00BB3B97">
                      <w:pPr>
                        <w:rPr>
                          <w:b/>
                          <w:bCs/>
                          <w:color w:val="FFFFFF" w:themeColor="background1"/>
                        </w:rPr>
                      </w:pPr>
                      <w:r w:rsidRPr="00BB3B97">
                        <w:rPr>
                          <w:b/>
                          <w:bCs/>
                          <w:color w:val="FFFFFF" w:themeColor="background1"/>
                        </w:rPr>
                        <w:t>Perseverance</w:t>
                      </w:r>
                      <w:r w:rsidR="00D20EFD" w:rsidRPr="00BB3B97">
                        <w:rPr>
                          <w:b/>
                          <w:bCs/>
                          <w:color w:val="FFFFFF" w:themeColor="background1"/>
                        </w:rPr>
                        <w:tab/>
                      </w:r>
                      <w:r w:rsidR="0020085C" w:rsidRPr="00BB3B97">
                        <w:rPr>
                          <w:b/>
                          <w:bCs/>
                          <w:color w:val="FFFFFF" w:themeColor="background1"/>
                        </w:rPr>
                        <w:tab/>
                      </w:r>
                      <w:r w:rsidR="0020085C" w:rsidRPr="00BB3B97">
                        <w:rPr>
                          <w:b/>
                          <w:bCs/>
                          <w:color w:val="FFFFFF" w:themeColor="background1"/>
                        </w:rPr>
                        <w:tab/>
                        <w:t xml:space="preserve">to develop </w:t>
                      </w:r>
                      <w:r w:rsidR="00465E36" w:rsidRPr="00BB3B97">
                        <w:rPr>
                          <w:b/>
                          <w:bCs/>
                          <w:color w:val="FFFFFF" w:themeColor="background1"/>
                        </w:rPr>
                        <w:t xml:space="preserve">our skills and resilience </w:t>
                      </w:r>
                      <w:r w:rsidR="004A73A5" w:rsidRPr="00BB3B97">
                        <w:rPr>
                          <w:b/>
                          <w:bCs/>
                          <w:color w:val="FFFFFF" w:themeColor="background1"/>
                        </w:rPr>
                        <w:t>to achieve our dreams</w:t>
                      </w:r>
                    </w:p>
                    <w:p w14:paraId="455C5AC2" w14:textId="618D2D6E" w:rsidR="004A73A5" w:rsidRPr="00BB3B97" w:rsidRDefault="00421B66">
                      <w:pPr>
                        <w:rPr>
                          <w:b/>
                          <w:bCs/>
                          <w:color w:val="FFFFFF" w:themeColor="background1"/>
                        </w:rPr>
                      </w:pPr>
                      <w:r w:rsidRPr="00BB3B97">
                        <w:rPr>
                          <w:b/>
                          <w:bCs/>
                          <w:color w:val="FFFFFF" w:themeColor="background1"/>
                        </w:rPr>
                        <w:t>Inspiration</w:t>
                      </w:r>
                      <w:r w:rsidRPr="00BB3B97">
                        <w:rPr>
                          <w:b/>
                          <w:bCs/>
                          <w:color w:val="FFFFFF" w:themeColor="background1"/>
                        </w:rPr>
                        <w:tab/>
                      </w:r>
                      <w:r w:rsidR="00C22EC6" w:rsidRPr="00BB3B97">
                        <w:rPr>
                          <w:b/>
                          <w:bCs/>
                          <w:color w:val="FFFFFF" w:themeColor="background1"/>
                        </w:rPr>
                        <w:tab/>
                      </w:r>
                      <w:r w:rsidR="00C22EC6" w:rsidRPr="00BB3B97">
                        <w:rPr>
                          <w:b/>
                          <w:bCs/>
                          <w:color w:val="FFFFFF" w:themeColor="background1"/>
                        </w:rPr>
                        <w:tab/>
                        <w:t xml:space="preserve">to </w:t>
                      </w:r>
                      <w:r w:rsidR="00FD7027" w:rsidRPr="00BB3B97">
                        <w:rPr>
                          <w:b/>
                          <w:bCs/>
                          <w:color w:val="FFFFFF" w:themeColor="background1"/>
                        </w:rPr>
                        <w:t>be a role model for others to follow</w:t>
                      </w:r>
                    </w:p>
                    <w:p w14:paraId="38A7706D" w14:textId="5429C762" w:rsidR="00FD7027" w:rsidRPr="00BB3B97" w:rsidRDefault="008F1692">
                      <w:pPr>
                        <w:rPr>
                          <w:b/>
                          <w:bCs/>
                          <w:color w:val="FFFFFF" w:themeColor="background1"/>
                        </w:rPr>
                      </w:pPr>
                      <w:r w:rsidRPr="00BB3B97">
                        <w:rPr>
                          <w:b/>
                          <w:bCs/>
                          <w:color w:val="FFFFFF" w:themeColor="background1"/>
                        </w:rPr>
                        <w:t>Respectful</w:t>
                      </w:r>
                      <w:r w:rsidRPr="00BB3B97">
                        <w:rPr>
                          <w:b/>
                          <w:bCs/>
                          <w:color w:val="FFFFFF" w:themeColor="background1"/>
                        </w:rPr>
                        <w:tab/>
                      </w:r>
                      <w:r w:rsidRPr="00BB3B97">
                        <w:rPr>
                          <w:b/>
                          <w:bCs/>
                          <w:color w:val="FFFFFF" w:themeColor="background1"/>
                        </w:rPr>
                        <w:tab/>
                      </w:r>
                      <w:r w:rsidRPr="00BB3B97">
                        <w:rPr>
                          <w:b/>
                          <w:bCs/>
                          <w:color w:val="FFFFFF" w:themeColor="background1"/>
                        </w:rPr>
                        <w:tab/>
                      </w:r>
                      <w:r w:rsidR="00D658BD" w:rsidRPr="00BB3B97">
                        <w:rPr>
                          <w:b/>
                          <w:bCs/>
                          <w:color w:val="FFFFFF" w:themeColor="background1"/>
                        </w:rPr>
                        <w:t xml:space="preserve">to treat </w:t>
                      </w:r>
                      <w:r w:rsidR="00387D24" w:rsidRPr="00BB3B97">
                        <w:rPr>
                          <w:b/>
                          <w:bCs/>
                          <w:color w:val="FFFFFF" w:themeColor="background1"/>
                        </w:rPr>
                        <w:t>everyone with kindness</w:t>
                      </w:r>
                      <w:r w:rsidR="00800AE6" w:rsidRPr="00BB3B97">
                        <w:rPr>
                          <w:b/>
                          <w:bCs/>
                          <w:color w:val="FFFFFF" w:themeColor="background1"/>
                        </w:rPr>
                        <w:t xml:space="preserve"> and understanding</w:t>
                      </w:r>
                    </w:p>
                    <w:p w14:paraId="72716A99" w14:textId="28144020" w:rsidR="00800AE6" w:rsidRPr="00BB3B97" w:rsidRDefault="00AE18E6">
                      <w:pPr>
                        <w:rPr>
                          <w:b/>
                          <w:bCs/>
                          <w:color w:val="FFFFFF" w:themeColor="background1"/>
                        </w:rPr>
                      </w:pPr>
                      <w:r w:rsidRPr="00BB3B97">
                        <w:rPr>
                          <w:b/>
                          <w:bCs/>
                          <w:color w:val="FFFFFF" w:themeColor="background1"/>
                        </w:rPr>
                        <w:t>Inclusive</w:t>
                      </w:r>
                      <w:r w:rsidRPr="00BB3B97">
                        <w:rPr>
                          <w:b/>
                          <w:bCs/>
                          <w:color w:val="FFFFFF" w:themeColor="background1"/>
                        </w:rPr>
                        <w:tab/>
                      </w:r>
                      <w:r w:rsidRPr="00BB3B97">
                        <w:rPr>
                          <w:b/>
                          <w:bCs/>
                          <w:color w:val="FFFFFF" w:themeColor="background1"/>
                        </w:rPr>
                        <w:tab/>
                      </w:r>
                      <w:r w:rsidRPr="00BB3B97">
                        <w:rPr>
                          <w:b/>
                          <w:bCs/>
                          <w:color w:val="FFFFFF" w:themeColor="background1"/>
                        </w:rPr>
                        <w:tab/>
                      </w:r>
                      <w:r w:rsidR="00703A22" w:rsidRPr="00BB3B97">
                        <w:rPr>
                          <w:b/>
                          <w:bCs/>
                          <w:color w:val="FFFFFF" w:themeColor="background1"/>
                        </w:rPr>
                        <w:t>to be fair</w:t>
                      </w:r>
                      <w:r w:rsidR="00814914" w:rsidRPr="00BB3B97">
                        <w:rPr>
                          <w:b/>
                          <w:bCs/>
                          <w:color w:val="FFFFFF" w:themeColor="background1"/>
                        </w:rPr>
                        <w:t xml:space="preserve"> and alwa</w:t>
                      </w:r>
                      <w:r w:rsidR="00CA2F52" w:rsidRPr="00BB3B97">
                        <w:rPr>
                          <w:b/>
                          <w:bCs/>
                          <w:color w:val="FFFFFF" w:themeColor="background1"/>
                        </w:rPr>
                        <w:t xml:space="preserve">ys do </w:t>
                      </w:r>
                      <w:r w:rsidR="00F4334C" w:rsidRPr="00BB3B97">
                        <w:rPr>
                          <w:b/>
                          <w:bCs/>
                          <w:color w:val="FFFFFF" w:themeColor="background1"/>
                        </w:rPr>
                        <w:t>what is</w:t>
                      </w:r>
                      <w:r w:rsidR="00994317" w:rsidRPr="00BB3B97">
                        <w:rPr>
                          <w:b/>
                          <w:bCs/>
                          <w:color w:val="FFFFFF" w:themeColor="background1"/>
                        </w:rPr>
                        <w:t xml:space="preserve"> right</w:t>
                      </w:r>
                    </w:p>
                    <w:p w14:paraId="5CB401E4" w14:textId="1F494B58" w:rsidR="00994317" w:rsidRPr="00BB3B97" w:rsidRDefault="003303B4">
                      <w:pPr>
                        <w:rPr>
                          <w:b/>
                          <w:bCs/>
                          <w:color w:val="FFFFFF" w:themeColor="background1"/>
                        </w:rPr>
                      </w:pPr>
                      <w:r w:rsidRPr="00BB3B97">
                        <w:rPr>
                          <w:b/>
                          <w:bCs/>
                          <w:color w:val="FFFFFF" w:themeColor="background1"/>
                        </w:rPr>
                        <w:t>Trustworthy</w:t>
                      </w:r>
                      <w:r w:rsidRPr="00BB3B97">
                        <w:rPr>
                          <w:b/>
                          <w:bCs/>
                          <w:color w:val="FFFFFF" w:themeColor="background1"/>
                        </w:rPr>
                        <w:tab/>
                      </w:r>
                      <w:r w:rsidRPr="00BB3B97">
                        <w:rPr>
                          <w:b/>
                          <w:bCs/>
                          <w:color w:val="FFFFFF" w:themeColor="background1"/>
                        </w:rPr>
                        <w:tab/>
                      </w:r>
                      <w:r w:rsidRPr="00BB3B97">
                        <w:rPr>
                          <w:b/>
                          <w:bCs/>
                          <w:color w:val="FFFFFF" w:themeColor="background1"/>
                        </w:rPr>
                        <w:tab/>
                      </w:r>
                      <w:r w:rsidR="00585FDA" w:rsidRPr="00BB3B97">
                        <w:rPr>
                          <w:b/>
                          <w:bCs/>
                          <w:color w:val="FFFFFF" w:themeColor="background1"/>
                        </w:rPr>
                        <w:t>to be honest</w:t>
                      </w:r>
                      <w:r w:rsidR="000836FC" w:rsidRPr="00BB3B97">
                        <w:rPr>
                          <w:b/>
                          <w:bCs/>
                          <w:color w:val="FFFFFF" w:themeColor="background1"/>
                        </w:rPr>
                        <w:t xml:space="preserve">, reliable, </w:t>
                      </w:r>
                      <w:r w:rsidR="00042CBE" w:rsidRPr="00BB3B97">
                        <w:rPr>
                          <w:b/>
                          <w:bCs/>
                          <w:color w:val="FFFFFF" w:themeColor="background1"/>
                        </w:rPr>
                        <w:t>consistent</w:t>
                      </w:r>
                      <w:r w:rsidR="00BB3B97" w:rsidRPr="00BB3B97">
                        <w:rPr>
                          <w:b/>
                          <w:bCs/>
                          <w:color w:val="FFFFFF" w:themeColor="background1"/>
                        </w:rPr>
                        <w:t xml:space="preserve"> and dependable </w:t>
                      </w:r>
                    </w:p>
                  </w:txbxContent>
                </v:textbox>
              </v:shape>
            </w:pict>
          </mc:Fallback>
        </mc:AlternateContent>
      </w:r>
    </w:p>
    <w:p w14:paraId="212220FD" w14:textId="77777777" w:rsidR="008076D3" w:rsidRDefault="008076D3" w:rsidP="006E3BB1">
      <w:pPr>
        <w:jc w:val="both"/>
        <w:sectPr w:rsidR="008076D3" w:rsidSect="00363322">
          <w:pgSz w:w="11906" w:h="16838" w:code="9"/>
          <w:pgMar w:top="0" w:right="0" w:bottom="0" w:left="0" w:header="0" w:footer="0" w:gutter="0"/>
          <w:cols w:space="708"/>
          <w:docGrid w:linePitch="360"/>
        </w:sectPr>
      </w:pPr>
    </w:p>
    <w:p w14:paraId="4700D1C1" w14:textId="4240655A" w:rsidR="002F7A62" w:rsidRDefault="00157277" w:rsidP="006E3BB1">
      <w:pPr>
        <w:jc w:val="both"/>
        <w:sectPr w:rsidR="002F7A62" w:rsidSect="00363322">
          <w:pgSz w:w="11906" w:h="16838" w:code="9"/>
          <w:pgMar w:top="1134" w:right="1134" w:bottom="1134" w:left="1134" w:header="0" w:footer="0" w:gutter="0"/>
          <w:cols w:space="708"/>
          <w:docGrid w:linePitch="360"/>
        </w:sectPr>
      </w:pPr>
      <w:r>
        <w:rPr>
          <w:noProof/>
        </w:rPr>
        <w:lastRenderedPageBreak/>
        <w:drawing>
          <wp:anchor distT="0" distB="0" distL="0" distR="0" simplePos="0" relativeHeight="251699200" behindDoc="1" locked="0" layoutInCell="1" allowOverlap="1" wp14:anchorId="3B7D049D" wp14:editId="5C6D46F7">
            <wp:simplePos x="0" y="0"/>
            <wp:positionH relativeFrom="page">
              <wp:posOffset>4095750</wp:posOffset>
            </wp:positionH>
            <wp:positionV relativeFrom="paragraph">
              <wp:posOffset>-377190</wp:posOffset>
            </wp:positionV>
            <wp:extent cx="3740367" cy="3482098"/>
            <wp:effectExtent l="0" t="0" r="0" b="4445"/>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740367" cy="3482098"/>
                    </a:xfrm>
                    <a:prstGeom prst="rect">
                      <a:avLst/>
                    </a:prstGeom>
                  </pic:spPr>
                </pic:pic>
              </a:graphicData>
            </a:graphic>
          </wp:anchor>
        </w:drawing>
      </w:r>
    </w:p>
    <w:p w14:paraId="265345A5" w14:textId="11FEA577" w:rsidR="0080535E" w:rsidRDefault="009F01D4" w:rsidP="003C5F3E">
      <w:pPr>
        <w:spacing w:after="0" w:line="240" w:lineRule="auto"/>
        <w:jc w:val="center"/>
        <w:rPr>
          <w:rFonts w:eastAsia="MS Mincho" w:cstheme="minorHAnsi"/>
          <w:b/>
          <w:bCs/>
          <w:color w:val="C00000"/>
          <w:sz w:val="40"/>
          <w:szCs w:val="40"/>
        </w:rPr>
      </w:pPr>
      <w:r>
        <w:rPr>
          <w:rFonts w:eastAsia="MS Mincho" w:cstheme="minorHAnsi"/>
          <w:b/>
          <w:bCs/>
          <w:color w:val="C00000"/>
          <w:sz w:val="40"/>
          <w:szCs w:val="40"/>
        </w:rPr>
        <w:t>Pastoral Support Officer</w:t>
      </w:r>
    </w:p>
    <w:p w14:paraId="72340A5D" w14:textId="3CFBE37F" w:rsidR="003C5F3E" w:rsidRPr="00BA4DB9" w:rsidRDefault="003C5F3E" w:rsidP="003C5F3E">
      <w:pPr>
        <w:spacing w:after="0" w:line="240" w:lineRule="auto"/>
        <w:jc w:val="center"/>
        <w:rPr>
          <w:rFonts w:eastAsia="MS Mincho" w:cstheme="minorHAnsi"/>
          <w:b/>
          <w:sz w:val="40"/>
          <w:szCs w:val="40"/>
        </w:rPr>
      </w:pPr>
      <w:r>
        <w:rPr>
          <w:rFonts w:eastAsia="MS Mincho" w:cstheme="minorHAnsi"/>
          <w:b/>
          <w:bCs/>
          <w:color w:val="C00000"/>
          <w:sz w:val="40"/>
          <w:szCs w:val="40"/>
        </w:rPr>
        <w:t>Job Advert</w:t>
      </w:r>
    </w:p>
    <w:p w14:paraId="517E7909" w14:textId="77777777" w:rsidR="003C5F3E" w:rsidRPr="00416CDE" w:rsidRDefault="003C5F3E" w:rsidP="003C5F3E">
      <w:pPr>
        <w:spacing w:after="0" w:line="240" w:lineRule="auto"/>
        <w:rPr>
          <w:rFonts w:eastAsia="Times New Roman" w:cstheme="minorHAnsi"/>
          <w:b/>
          <w:lang w:eastAsia="en-GB"/>
        </w:rPr>
      </w:pPr>
    </w:p>
    <w:p w14:paraId="617C3542" w14:textId="0589962B" w:rsidR="000F4295" w:rsidRDefault="003C5F3E" w:rsidP="009F01D4">
      <w:pPr>
        <w:jc w:val="both"/>
        <w:rPr>
          <w:sz w:val="24"/>
          <w:szCs w:val="24"/>
        </w:rPr>
      </w:pPr>
      <w:r w:rsidRPr="00416CDE">
        <w:rPr>
          <w:rFonts w:cstheme="minorHAnsi"/>
          <w:b/>
          <w:u w:val="single"/>
        </w:rPr>
        <w:tab/>
      </w:r>
      <w:r>
        <w:rPr>
          <w:rFonts w:cstheme="minorHAnsi"/>
          <w:b/>
          <w:u w:val="single"/>
        </w:rPr>
        <w:tab/>
      </w:r>
      <w:r>
        <w:rPr>
          <w:rFonts w:cstheme="minorHAnsi"/>
          <w:b/>
          <w:u w:val="single"/>
        </w:rPr>
        <w:tab/>
      </w:r>
      <w:r>
        <w:rPr>
          <w:rFonts w:cstheme="minorHAnsi"/>
          <w:b/>
          <w:u w:val="single"/>
        </w:rPr>
        <w:tab/>
      </w:r>
      <w:r w:rsidRPr="00416CDE">
        <w:rPr>
          <w:rFonts w:cstheme="minorHAnsi"/>
          <w:b/>
          <w:u w:val="single"/>
        </w:rPr>
        <w:tab/>
      </w:r>
      <w:r w:rsidRPr="00416CDE">
        <w:rPr>
          <w:rFonts w:cstheme="minorHAnsi"/>
          <w:b/>
          <w:u w:val="single"/>
        </w:rPr>
        <w:tab/>
      </w:r>
      <w:r w:rsidRPr="00416CDE">
        <w:rPr>
          <w:rFonts w:cstheme="minorHAnsi"/>
          <w:b/>
          <w:u w:val="single"/>
        </w:rPr>
        <w:tab/>
      </w:r>
      <w:r w:rsidRPr="00416CDE">
        <w:rPr>
          <w:rFonts w:cstheme="minorHAnsi"/>
          <w:b/>
          <w:u w:val="single"/>
        </w:rPr>
        <w:tab/>
      </w:r>
      <w:r w:rsidRPr="00416CDE">
        <w:rPr>
          <w:rFonts w:cstheme="minorHAnsi"/>
          <w:b/>
          <w:u w:val="single"/>
        </w:rPr>
        <w:tab/>
      </w:r>
      <w:r w:rsidRPr="00416CDE">
        <w:rPr>
          <w:rFonts w:cstheme="minorHAnsi"/>
          <w:b/>
          <w:u w:val="single"/>
        </w:rPr>
        <w:tab/>
      </w:r>
      <w:r w:rsidRPr="00416CDE">
        <w:rPr>
          <w:rFonts w:cstheme="minorHAnsi"/>
          <w:b/>
          <w:u w:val="single"/>
        </w:rPr>
        <w:tab/>
      </w:r>
      <w:r w:rsidRPr="00416CDE">
        <w:rPr>
          <w:rFonts w:cstheme="minorHAnsi"/>
          <w:b/>
          <w:u w:val="single"/>
        </w:rPr>
        <w:tab/>
      </w:r>
    </w:p>
    <w:p w14:paraId="1B5CE704" w14:textId="4EF0740A" w:rsidR="000F4295" w:rsidRPr="000F4295" w:rsidRDefault="000F4295" w:rsidP="009F01D4">
      <w:pPr>
        <w:jc w:val="both"/>
        <w:rPr>
          <w:b/>
          <w:bCs/>
          <w:sz w:val="24"/>
          <w:szCs w:val="24"/>
          <w:u w:val="single"/>
        </w:rPr>
      </w:pPr>
      <w:r w:rsidRPr="000F4295">
        <w:rPr>
          <w:b/>
          <w:bCs/>
          <w:sz w:val="24"/>
          <w:szCs w:val="24"/>
          <w:u w:val="single"/>
        </w:rPr>
        <w:t>Pastoral Support Officer</w:t>
      </w:r>
    </w:p>
    <w:p w14:paraId="7BA611F3" w14:textId="75140050" w:rsidR="009F01D4" w:rsidRPr="000F4295" w:rsidRDefault="009F01D4" w:rsidP="009F01D4">
      <w:pPr>
        <w:jc w:val="both"/>
        <w:rPr>
          <w:sz w:val="24"/>
          <w:szCs w:val="24"/>
        </w:rPr>
      </w:pPr>
      <w:r w:rsidRPr="000F4295">
        <w:rPr>
          <w:b/>
          <w:bCs/>
          <w:sz w:val="24"/>
          <w:szCs w:val="24"/>
        </w:rPr>
        <w:t>Start Date</w:t>
      </w:r>
      <w:r w:rsidR="009800A3" w:rsidRPr="000F4295">
        <w:rPr>
          <w:b/>
          <w:bCs/>
          <w:sz w:val="24"/>
          <w:szCs w:val="24"/>
        </w:rPr>
        <w:t>:</w:t>
      </w:r>
      <w:r w:rsidR="009800A3" w:rsidRPr="000F4295">
        <w:rPr>
          <w:sz w:val="24"/>
          <w:szCs w:val="24"/>
        </w:rPr>
        <w:t xml:space="preserve"> </w:t>
      </w:r>
      <w:r w:rsidRPr="000F4295">
        <w:rPr>
          <w:sz w:val="24"/>
          <w:szCs w:val="24"/>
        </w:rPr>
        <w:t xml:space="preserve"> </w:t>
      </w:r>
      <w:r w:rsidR="009800A3" w:rsidRPr="000F4295">
        <w:rPr>
          <w:sz w:val="24"/>
          <w:szCs w:val="24"/>
        </w:rPr>
        <w:t>ASAP</w:t>
      </w:r>
    </w:p>
    <w:p w14:paraId="2D0B83B3" w14:textId="7DDAA209" w:rsidR="009F01D4" w:rsidRPr="000F4295" w:rsidRDefault="000F4295" w:rsidP="009F01D4">
      <w:pPr>
        <w:rPr>
          <w:b/>
          <w:bCs/>
          <w:sz w:val="24"/>
          <w:szCs w:val="24"/>
        </w:rPr>
      </w:pPr>
      <w:r>
        <w:rPr>
          <w:b/>
          <w:bCs/>
          <w:sz w:val="24"/>
          <w:szCs w:val="24"/>
        </w:rPr>
        <w:t xml:space="preserve">Basis: </w:t>
      </w:r>
      <w:r w:rsidR="009F01D4" w:rsidRPr="000F4295">
        <w:rPr>
          <w:sz w:val="24"/>
          <w:szCs w:val="24"/>
        </w:rPr>
        <w:t>Term-time + Training days/twilight equivalent sessions (37 hours per week) (PERMANENT)</w:t>
      </w:r>
    </w:p>
    <w:p w14:paraId="2DC83D93" w14:textId="77777777" w:rsidR="009F01D4" w:rsidRPr="000F4295" w:rsidRDefault="009F01D4" w:rsidP="009F01D4">
      <w:pPr>
        <w:jc w:val="both"/>
        <w:rPr>
          <w:sz w:val="24"/>
          <w:szCs w:val="24"/>
        </w:rPr>
      </w:pPr>
      <w:r w:rsidRPr="000F4295">
        <w:rPr>
          <w:sz w:val="24"/>
          <w:szCs w:val="24"/>
        </w:rPr>
        <w:t>Ysgol Treffynnon is situated on a modern learning campus, which it shares with a primary school, Ysgol Maes Y Felin. The design of the learning campus is beautiful, unique, and innovative, possessing state-of-the-art multifunctional classrooms throughout.</w:t>
      </w:r>
    </w:p>
    <w:p w14:paraId="75EEF82E" w14:textId="0DBD8160" w:rsidR="009F01D4" w:rsidRPr="000F4295" w:rsidRDefault="009F01D4" w:rsidP="009F01D4">
      <w:pPr>
        <w:jc w:val="both"/>
        <w:rPr>
          <w:sz w:val="24"/>
          <w:szCs w:val="24"/>
        </w:rPr>
      </w:pPr>
      <w:r w:rsidRPr="000F4295">
        <w:rPr>
          <w:sz w:val="24"/>
          <w:szCs w:val="24"/>
        </w:rPr>
        <w:t xml:space="preserve">We are looking for a highly motivated and qualified Pastoral Support </w:t>
      </w:r>
      <w:r w:rsidR="000F4295">
        <w:rPr>
          <w:sz w:val="24"/>
          <w:szCs w:val="24"/>
        </w:rPr>
        <w:t>Officer</w:t>
      </w:r>
      <w:r w:rsidRPr="000F4295">
        <w:rPr>
          <w:sz w:val="24"/>
          <w:szCs w:val="24"/>
        </w:rPr>
        <w:t xml:space="preserve"> (PS</w:t>
      </w:r>
      <w:r w:rsidR="000F4295">
        <w:rPr>
          <w:sz w:val="24"/>
          <w:szCs w:val="24"/>
        </w:rPr>
        <w:t>O</w:t>
      </w:r>
      <w:r w:rsidRPr="000F4295">
        <w:rPr>
          <w:sz w:val="24"/>
          <w:szCs w:val="24"/>
        </w:rPr>
        <w:t xml:space="preserve">) to support students in managing their day to day lives in school and therefore maximise their learning potential.  The post holder will work within a team under the leadership of </w:t>
      </w:r>
      <w:r w:rsidR="00EC0CDA">
        <w:rPr>
          <w:sz w:val="24"/>
          <w:szCs w:val="24"/>
        </w:rPr>
        <w:t>the Director of Learning</w:t>
      </w:r>
      <w:r w:rsidRPr="000F4295">
        <w:rPr>
          <w:sz w:val="24"/>
          <w:szCs w:val="24"/>
        </w:rPr>
        <w:t>, working at the heart of the school addressing behavioural issues during the school day.</w:t>
      </w:r>
    </w:p>
    <w:p w14:paraId="6BB3FD5C" w14:textId="77777777" w:rsidR="009F01D4" w:rsidRPr="000F4295" w:rsidRDefault="009F01D4" w:rsidP="009F01D4">
      <w:pPr>
        <w:jc w:val="both"/>
        <w:rPr>
          <w:sz w:val="24"/>
          <w:szCs w:val="24"/>
        </w:rPr>
      </w:pPr>
      <w:r w:rsidRPr="000F4295">
        <w:rPr>
          <w:sz w:val="24"/>
          <w:szCs w:val="24"/>
        </w:rPr>
        <w:t>If you are innovative and passionate about working with children, we would love to receive an application from you. You should be a person who is committed to developing your own skills, and be someone who cares, and who really wants to make a difference to the lives of our students.</w:t>
      </w:r>
    </w:p>
    <w:p w14:paraId="730BADFA" w14:textId="77777777" w:rsidR="009F01D4" w:rsidRPr="000F4295" w:rsidRDefault="009F01D4" w:rsidP="009F01D4">
      <w:pPr>
        <w:jc w:val="both"/>
        <w:rPr>
          <w:sz w:val="24"/>
          <w:szCs w:val="24"/>
        </w:rPr>
      </w:pPr>
      <w:r w:rsidRPr="000F4295">
        <w:rPr>
          <w:sz w:val="24"/>
          <w:szCs w:val="24"/>
        </w:rPr>
        <w:t>Applications are welcomed from suitably qualified candidates who are committed to working as part of a team.  Applications should be made using the Flintshire application form with the names of two professional referees. Please attach/include a letter outlining the importance of good school attendance and any experience you may have in this or a similar role.</w:t>
      </w:r>
    </w:p>
    <w:p w14:paraId="221E3DE4" w14:textId="77777777" w:rsidR="009F01D4" w:rsidRPr="000F4295" w:rsidRDefault="009F01D4" w:rsidP="009F01D4">
      <w:pPr>
        <w:jc w:val="both"/>
        <w:rPr>
          <w:sz w:val="24"/>
          <w:szCs w:val="24"/>
        </w:rPr>
      </w:pPr>
      <w:r w:rsidRPr="000F4295">
        <w:rPr>
          <w:sz w:val="24"/>
          <w:szCs w:val="24"/>
        </w:rPr>
        <w:t>Ysgol Treffynnon is committed to safeguarding and promoting the welfare of children and young people and expects all staff and volunteers to share this commitment.</w:t>
      </w:r>
    </w:p>
    <w:p w14:paraId="7D392738" w14:textId="77777777" w:rsidR="009F01D4" w:rsidRPr="000F4295" w:rsidRDefault="009F01D4" w:rsidP="009F01D4">
      <w:pPr>
        <w:jc w:val="both"/>
        <w:rPr>
          <w:sz w:val="24"/>
          <w:szCs w:val="24"/>
        </w:rPr>
      </w:pPr>
      <w:r w:rsidRPr="000F4295">
        <w:rPr>
          <w:noProof/>
          <w:sz w:val="24"/>
          <w:szCs w:val="24"/>
        </w:rPr>
        <w:drawing>
          <wp:anchor distT="0" distB="0" distL="0" distR="0" simplePos="0" relativeHeight="251701248" behindDoc="0" locked="0" layoutInCell="1" allowOverlap="1" wp14:anchorId="0046C682" wp14:editId="363A0A92">
            <wp:simplePos x="0" y="0"/>
            <wp:positionH relativeFrom="page">
              <wp:align>right</wp:align>
            </wp:positionH>
            <wp:positionV relativeFrom="paragraph">
              <wp:posOffset>-680085</wp:posOffset>
            </wp:positionV>
            <wp:extent cx="3740367" cy="3482098"/>
            <wp:effectExtent l="0" t="0" r="0" b="4445"/>
            <wp:wrapNone/>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740367" cy="3482098"/>
                    </a:xfrm>
                    <a:prstGeom prst="rect">
                      <a:avLst/>
                    </a:prstGeom>
                  </pic:spPr>
                </pic:pic>
              </a:graphicData>
            </a:graphic>
          </wp:anchor>
        </w:drawing>
      </w:r>
      <w:r w:rsidRPr="000F4295">
        <w:rPr>
          <w:sz w:val="24"/>
          <w:szCs w:val="24"/>
        </w:rPr>
        <w:t>Candidates must complete our application form to be considered. We regret that we are unable to reply to all applications. If you have not received a reply within three weeks of the closing date, you must assume that you have not been shortlisted for interview.</w:t>
      </w:r>
      <w:r w:rsidRPr="000F4295">
        <w:rPr>
          <w:noProof/>
          <w:sz w:val="24"/>
          <w:szCs w:val="24"/>
        </w:rPr>
        <w:t xml:space="preserve"> </w:t>
      </w:r>
    </w:p>
    <w:p w14:paraId="7BF633CB" w14:textId="5251238C" w:rsidR="003C5F3E" w:rsidRPr="000D46FA" w:rsidRDefault="009F01D4" w:rsidP="000D46FA">
      <w:pPr>
        <w:jc w:val="both"/>
        <w:rPr>
          <w:sz w:val="24"/>
          <w:szCs w:val="24"/>
        </w:rPr>
      </w:pPr>
      <w:r w:rsidRPr="000F4295">
        <w:rPr>
          <w:sz w:val="24"/>
          <w:szCs w:val="24"/>
        </w:rPr>
        <w:t>Appointment is subject to Disclosure &amp; Barring Service Check and satisfactory references.</w:t>
      </w:r>
    </w:p>
    <w:p w14:paraId="0A664126" w14:textId="1B065FC3" w:rsidR="00EC0907" w:rsidRPr="00C45A57" w:rsidRDefault="002E09AF" w:rsidP="002E09AF">
      <w:pPr>
        <w:pStyle w:val="NormalWeb"/>
        <w:spacing w:before="0" w:beforeAutospacing="0" w:after="150" w:afterAutospacing="0"/>
        <w:rPr>
          <w:rFonts w:asciiTheme="majorHAnsi" w:hAnsiTheme="majorHAnsi" w:cstheme="majorHAnsi"/>
        </w:rPr>
      </w:pPr>
      <w:r w:rsidRPr="002E09AF">
        <w:rPr>
          <w:rFonts w:asciiTheme="majorHAnsi" w:hAnsiTheme="majorHAnsi" w:cstheme="majorHAnsi"/>
        </w:rPr>
        <w:t xml:space="preserve">The closing date for applications: </w:t>
      </w:r>
      <w:r w:rsidR="000D46FA">
        <w:rPr>
          <w:rFonts w:asciiTheme="majorHAnsi" w:hAnsiTheme="majorHAnsi" w:cstheme="majorHAnsi"/>
          <w:b/>
          <w:bCs/>
        </w:rPr>
        <w:t>Wednesday</w:t>
      </w:r>
      <w:r w:rsidRPr="00D62817">
        <w:rPr>
          <w:rFonts w:asciiTheme="majorHAnsi" w:hAnsiTheme="majorHAnsi" w:cstheme="majorHAnsi"/>
          <w:b/>
          <w:bCs/>
        </w:rPr>
        <w:t xml:space="preserve"> </w:t>
      </w:r>
      <w:r w:rsidR="004010A7">
        <w:rPr>
          <w:rFonts w:asciiTheme="majorHAnsi" w:hAnsiTheme="majorHAnsi" w:cstheme="majorHAnsi"/>
          <w:b/>
          <w:bCs/>
        </w:rPr>
        <w:t>11</w:t>
      </w:r>
      <w:r w:rsidR="004010A7" w:rsidRPr="004010A7">
        <w:rPr>
          <w:rFonts w:asciiTheme="majorHAnsi" w:hAnsiTheme="majorHAnsi" w:cstheme="majorHAnsi"/>
          <w:b/>
          <w:bCs/>
          <w:vertAlign w:val="superscript"/>
        </w:rPr>
        <w:t>th</w:t>
      </w:r>
      <w:r w:rsidR="004010A7">
        <w:rPr>
          <w:rFonts w:asciiTheme="majorHAnsi" w:hAnsiTheme="majorHAnsi" w:cstheme="majorHAnsi"/>
          <w:b/>
          <w:bCs/>
        </w:rPr>
        <w:t xml:space="preserve"> February</w:t>
      </w:r>
      <w:r w:rsidR="002C06D0">
        <w:rPr>
          <w:rFonts w:asciiTheme="majorHAnsi" w:hAnsiTheme="majorHAnsi" w:cstheme="majorHAnsi"/>
          <w:b/>
          <w:bCs/>
        </w:rPr>
        <w:t xml:space="preserve"> </w:t>
      </w:r>
      <w:r w:rsidRPr="00D62817">
        <w:rPr>
          <w:rFonts w:asciiTheme="majorHAnsi" w:hAnsiTheme="majorHAnsi" w:cstheme="majorHAnsi"/>
          <w:b/>
          <w:bCs/>
        </w:rPr>
        <w:t>202</w:t>
      </w:r>
      <w:r w:rsidR="002C06D0">
        <w:rPr>
          <w:rFonts w:asciiTheme="majorHAnsi" w:hAnsiTheme="majorHAnsi" w:cstheme="majorHAnsi"/>
          <w:b/>
          <w:bCs/>
        </w:rPr>
        <w:t>6</w:t>
      </w:r>
      <w:r w:rsidRPr="00D62817">
        <w:rPr>
          <w:rFonts w:asciiTheme="majorHAnsi" w:hAnsiTheme="majorHAnsi" w:cstheme="majorHAnsi"/>
          <w:b/>
          <w:bCs/>
        </w:rPr>
        <w:t xml:space="preserve"> at 12.00 p.m.</w:t>
      </w:r>
    </w:p>
    <w:p w14:paraId="269C1FFB" w14:textId="2C20FC57" w:rsidR="009D36BD" w:rsidRPr="00E27CE8" w:rsidRDefault="003C5F3E" w:rsidP="00E27CE8">
      <w:pPr>
        <w:spacing w:after="0" w:line="240" w:lineRule="auto"/>
        <w:rPr>
          <w:rFonts w:eastAsia="MS Mincho" w:cstheme="minorHAnsi"/>
          <w:b/>
          <w:bCs/>
          <w:color w:val="C00000"/>
          <w:sz w:val="40"/>
          <w:szCs w:val="40"/>
        </w:rPr>
      </w:pPr>
      <w:r>
        <w:rPr>
          <w:rFonts w:eastAsia="MS Mincho" w:cstheme="minorHAnsi"/>
          <w:b/>
          <w:bCs/>
          <w:color w:val="C00000"/>
          <w:sz w:val="40"/>
          <w:szCs w:val="40"/>
        </w:rPr>
        <w:br w:type="page"/>
      </w:r>
    </w:p>
    <w:p w14:paraId="752C2F0D" w14:textId="77777777" w:rsidR="00E27CE8" w:rsidRPr="00E27CE8" w:rsidRDefault="00E27CE8" w:rsidP="00E27CE8">
      <w:pPr>
        <w:spacing w:after="0" w:line="240" w:lineRule="auto"/>
        <w:jc w:val="center"/>
        <w:rPr>
          <w:rFonts w:asciiTheme="minorHAnsi" w:eastAsia="MS Mincho" w:hAnsiTheme="minorHAnsi" w:cstheme="minorHAnsi"/>
          <w:b/>
          <w:sz w:val="40"/>
          <w:szCs w:val="40"/>
        </w:rPr>
      </w:pPr>
      <w:r w:rsidRPr="00E27CE8">
        <w:rPr>
          <w:rFonts w:asciiTheme="minorHAnsi" w:eastAsia="MS Mincho" w:hAnsiTheme="minorHAnsi" w:cstheme="minorHAnsi"/>
          <w:b/>
          <w:bCs/>
          <w:color w:val="C00000"/>
          <w:sz w:val="40"/>
          <w:szCs w:val="40"/>
        </w:rPr>
        <w:lastRenderedPageBreak/>
        <w:t>Ysgol Treffynnon Job Description</w:t>
      </w:r>
    </w:p>
    <w:p w14:paraId="3B15ED20" w14:textId="77777777" w:rsidR="00E27CE8" w:rsidRPr="00E27CE8" w:rsidRDefault="00E27CE8" w:rsidP="00E27CE8">
      <w:pPr>
        <w:spacing w:after="0" w:line="240" w:lineRule="auto"/>
        <w:rPr>
          <w:rFonts w:asciiTheme="minorHAnsi" w:eastAsia="Times New Roman" w:hAnsiTheme="minorHAnsi" w:cstheme="minorHAnsi"/>
          <w:b/>
          <w:lang w:eastAsia="en-GB"/>
        </w:rPr>
      </w:pPr>
    </w:p>
    <w:tbl>
      <w:tblPr>
        <w:tblStyle w:val="TableGrid"/>
        <w:tblW w:w="9425" w:type="dxa"/>
        <w:tblInd w:w="20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9425"/>
      </w:tblGrid>
      <w:tr w:rsidR="00E27CE8" w:rsidRPr="00E27CE8" w14:paraId="54F9DB54" w14:textId="77777777" w:rsidTr="00C43725">
        <w:trPr>
          <w:trHeight w:val="1351"/>
        </w:trPr>
        <w:tc>
          <w:tcPr>
            <w:tcW w:w="9425" w:type="dxa"/>
            <w:shd w:val="clear" w:color="auto" w:fill="E2EFD9" w:themeFill="accent6" w:themeFillTint="33"/>
          </w:tcPr>
          <w:p w14:paraId="5336B193" w14:textId="77777777" w:rsidR="00E27CE8" w:rsidRPr="00E27CE8" w:rsidRDefault="00E27CE8" w:rsidP="00E27CE8">
            <w:pPr>
              <w:spacing w:after="120"/>
              <w:ind w:left="33"/>
              <w:rPr>
                <w:rFonts w:asciiTheme="minorHAnsi" w:eastAsia="Times New Roman" w:hAnsiTheme="minorHAnsi" w:cstheme="minorHAnsi"/>
                <w:b/>
                <w:lang w:eastAsia="en-GB"/>
              </w:rPr>
            </w:pPr>
            <w:r w:rsidRPr="00E27CE8">
              <w:rPr>
                <w:rFonts w:asciiTheme="minorHAnsi" w:eastAsia="Times New Roman" w:hAnsiTheme="minorHAnsi" w:cstheme="minorHAnsi"/>
                <w:b/>
                <w:lang w:eastAsia="en-GB"/>
              </w:rPr>
              <w:t>JOB TITLE:</w:t>
            </w:r>
            <w:r w:rsidRPr="00E27CE8">
              <w:rPr>
                <w:rFonts w:asciiTheme="minorHAnsi" w:eastAsia="Times New Roman" w:hAnsiTheme="minorHAnsi" w:cstheme="minorHAnsi"/>
                <w:b/>
                <w:lang w:eastAsia="en-GB"/>
              </w:rPr>
              <w:tab/>
            </w:r>
            <w:r w:rsidRPr="00E27CE8">
              <w:rPr>
                <w:rFonts w:asciiTheme="minorHAnsi" w:eastAsia="Times New Roman" w:hAnsiTheme="minorHAnsi" w:cstheme="minorHAnsi"/>
                <w:b/>
                <w:lang w:eastAsia="en-GB"/>
              </w:rPr>
              <w:tab/>
            </w:r>
            <w:r w:rsidRPr="00E27CE8">
              <w:rPr>
                <w:rFonts w:asciiTheme="minorHAnsi" w:eastAsia="Times New Roman" w:hAnsiTheme="minorHAnsi" w:cstheme="minorHAnsi"/>
                <w:b/>
                <w:lang w:eastAsia="en-GB"/>
              </w:rPr>
              <w:tab/>
            </w:r>
            <w:r w:rsidRPr="00E27CE8">
              <w:rPr>
                <w:rFonts w:asciiTheme="minorHAnsi" w:eastAsia="Times New Roman" w:hAnsiTheme="minorHAnsi" w:cstheme="minorHAnsi"/>
                <w:b/>
                <w:lang w:eastAsia="en-GB"/>
              </w:rPr>
              <w:tab/>
            </w:r>
            <w:r w:rsidRPr="00E27CE8">
              <w:rPr>
                <w:rFonts w:asciiTheme="minorHAnsi" w:eastAsia="Times New Roman" w:hAnsiTheme="minorHAnsi" w:cstheme="minorHAnsi"/>
                <w:lang w:eastAsia="en-GB"/>
              </w:rPr>
              <w:t>Pastoral Support Officer (PSO)</w:t>
            </w:r>
            <w:r w:rsidRPr="00E27CE8">
              <w:rPr>
                <w:rFonts w:asciiTheme="minorHAnsi" w:eastAsia="Times New Roman" w:hAnsiTheme="minorHAnsi" w:cstheme="minorHAnsi"/>
                <w:b/>
                <w:lang w:eastAsia="en-GB"/>
              </w:rPr>
              <w:t xml:space="preserve"> </w:t>
            </w:r>
          </w:p>
          <w:p w14:paraId="74474325" w14:textId="77777777" w:rsidR="00E27CE8" w:rsidRPr="00E27CE8" w:rsidRDefault="00E27CE8" w:rsidP="00E27CE8">
            <w:pPr>
              <w:spacing w:after="120"/>
              <w:ind w:left="33"/>
              <w:rPr>
                <w:rFonts w:asciiTheme="minorHAnsi" w:eastAsia="Times New Roman" w:hAnsiTheme="minorHAnsi" w:cstheme="minorHAnsi"/>
                <w:b/>
                <w:lang w:eastAsia="en-GB"/>
              </w:rPr>
            </w:pPr>
            <w:r w:rsidRPr="00E27CE8">
              <w:rPr>
                <w:rFonts w:asciiTheme="minorHAnsi" w:eastAsia="Times New Roman" w:hAnsiTheme="minorHAnsi" w:cstheme="minorHAnsi"/>
                <w:b/>
                <w:lang w:eastAsia="en-GB"/>
              </w:rPr>
              <w:t>RESPONSIBLE TO:</w:t>
            </w:r>
            <w:r w:rsidRPr="00E27CE8">
              <w:rPr>
                <w:rFonts w:asciiTheme="minorHAnsi" w:eastAsia="Times New Roman" w:hAnsiTheme="minorHAnsi" w:cstheme="minorHAnsi"/>
                <w:b/>
                <w:lang w:eastAsia="en-GB"/>
              </w:rPr>
              <w:tab/>
            </w:r>
            <w:r w:rsidRPr="00E27CE8">
              <w:rPr>
                <w:rFonts w:asciiTheme="minorHAnsi" w:eastAsia="Times New Roman" w:hAnsiTheme="minorHAnsi" w:cstheme="minorHAnsi"/>
                <w:b/>
                <w:lang w:eastAsia="en-GB"/>
              </w:rPr>
              <w:tab/>
            </w:r>
            <w:r w:rsidRPr="00E27CE8">
              <w:rPr>
                <w:rFonts w:asciiTheme="minorHAnsi" w:eastAsia="Times New Roman" w:hAnsiTheme="minorHAnsi" w:cstheme="minorHAnsi"/>
                <w:b/>
                <w:lang w:eastAsia="en-GB"/>
              </w:rPr>
              <w:tab/>
            </w:r>
            <w:r w:rsidRPr="00E27CE8">
              <w:rPr>
                <w:rFonts w:asciiTheme="minorHAnsi" w:eastAsia="Times New Roman" w:hAnsiTheme="minorHAnsi" w:cstheme="minorHAnsi"/>
                <w:bCs/>
                <w:lang w:eastAsia="en-GB"/>
              </w:rPr>
              <w:t>Lead Teacher for Care, Support and Guidance</w:t>
            </w:r>
          </w:p>
          <w:p w14:paraId="6CE7CE1C" w14:textId="77777777" w:rsidR="00E27CE8" w:rsidRPr="00E27CE8" w:rsidRDefault="00E27CE8" w:rsidP="00E27CE8">
            <w:pPr>
              <w:spacing w:after="120"/>
              <w:ind w:left="33"/>
              <w:rPr>
                <w:rFonts w:asciiTheme="minorHAnsi" w:eastAsia="Times New Roman" w:hAnsiTheme="minorHAnsi" w:cstheme="minorHAnsi"/>
                <w:b/>
                <w:lang w:eastAsia="en-GB"/>
              </w:rPr>
            </w:pPr>
            <w:r w:rsidRPr="00E27CE8">
              <w:rPr>
                <w:rFonts w:asciiTheme="minorHAnsi" w:eastAsia="Times New Roman" w:hAnsiTheme="minorHAnsi" w:cstheme="minorHAnsi"/>
                <w:b/>
                <w:lang w:eastAsia="en-GB"/>
              </w:rPr>
              <w:t>GRADE/SALARY:</w:t>
            </w:r>
            <w:r w:rsidRPr="00E27CE8">
              <w:rPr>
                <w:rFonts w:asciiTheme="minorHAnsi" w:eastAsia="Times New Roman" w:hAnsiTheme="minorHAnsi" w:cstheme="minorHAnsi"/>
                <w:b/>
                <w:lang w:eastAsia="en-GB"/>
              </w:rPr>
              <w:tab/>
            </w:r>
            <w:r w:rsidRPr="00E27CE8">
              <w:rPr>
                <w:rFonts w:asciiTheme="minorHAnsi" w:eastAsia="Times New Roman" w:hAnsiTheme="minorHAnsi" w:cstheme="minorHAnsi"/>
                <w:b/>
                <w:lang w:eastAsia="en-GB"/>
              </w:rPr>
              <w:tab/>
            </w:r>
            <w:r w:rsidRPr="00E27CE8">
              <w:rPr>
                <w:rFonts w:asciiTheme="minorHAnsi" w:eastAsia="Times New Roman" w:hAnsiTheme="minorHAnsi" w:cstheme="minorHAnsi"/>
                <w:b/>
                <w:lang w:eastAsia="en-GB"/>
              </w:rPr>
              <w:tab/>
              <w:t>G02 – FTE 25,583 – 26,824, Actual Salary 22,570 – 23,665</w:t>
            </w:r>
          </w:p>
          <w:p w14:paraId="13DB0920" w14:textId="77777777" w:rsidR="00E27CE8" w:rsidRPr="00E27CE8" w:rsidRDefault="00E27CE8" w:rsidP="00E27CE8">
            <w:pPr>
              <w:spacing w:after="120"/>
              <w:ind w:left="33"/>
              <w:rPr>
                <w:rFonts w:asciiTheme="minorHAnsi" w:hAnsiTheme="minorHAnsi" w:cstheme="minorHAnsi"/>
                <w:b/>
              </w:rPr>
            </w:pPr>
            <w:r w:rsidRPr="00E27CE8">
              <w:rPr>
                <w:rFonts w:asciiTheme="minorHAnsi" w:eastAsia="Times New Roman" w:hAnsiTheme="minorHAnsi" w:cstheme="minorHAnsi"/>
                <w:b/>
                <w:szCs w:val="20"/>
                <w:lang w:eastAsia="en-GB"/>
              </w:rPr>
              <w:t>HOURS:</w:t>
            </w:r>
            <w:r w:rsidRPr="00E27CE8">
              <w:rPr>
                <w:rFonts w:asciiTheme="minorHAnsi" w:eastAsia="Times New Roman" w:hAnsiTheme="minorHAnsi" w:cstheme="minorHAnsi"/>
                <w:b/>
                <w:szCs w:val="20"/>
                <w:lang w:eastAsia="en-GB"/>
              </w:rPr>
              <w:tab/>
            </w:r>
            <w:r w:rsidRPr="00E27CE8">
              <w:rPr>
                <w:rFonts w:asciiTheme="minorHAnsi" w:eastAsia="Times New Roman" w:hAnsiTheme="minorHAnsi" w:cstheme="minorHAnsi"/>
                <w:b/>
                <w:szCs w:val="20"/>
                <w:lang w:eastAsia="en-GB"/>
              </w:rPr>
              <w:tab/>
            </w:r>
            <w:r w:rsidRPr="00E27CE8">
              <w:rPr>
                <w:rFonts w:asciiTheme="minorHAnsi" w:eastAsia="Times New Roman" w:hAnsiTheme="minorHAnsi" w:cstheme="minorHAnsi"/>
                <w:b/>
                <w:szCs w:val="20"/>
                <w:lang w:eastAsia="en-GB"/>
              </w:rPr>
              <w:tab/>
            </w:r>
            <w:r w:rsidRPr="00E27CE8">
              <w:rPr>
                <w:rFonts w:asciiTheme="minorHAnsi" w:eastAsia="Times New Roman" w:hAnsiTheme="minorHAnsi" w:cstheme="minorHAnsi"/>
                <w:b/>
                <w:szCs w:val="20"/>
                <w:lang w:eastAsia="en-GB"/>
              </w:rPr>
              <w:tab/>
            </w:r>
            <w:r w:rsidRPr="00E27CE8">
              <w:rPr>
                <w:rFonts w:asciiTheme="minorHAnsi" w:eastAsia="Times New Roman" w:hAnsiTheme="minorHAnsi" w:cstheme="minorHAnsi"/>
                <w:bCs/>
                <w:szCs w:val="20"/>
                <w:lang w:eastAsia="en-GB"/>
              </w:rPr>
              <w:t>37 hrs -</w:t>
            </w:r>
            <w:r w:rsidRPr="00E27CE8">
              <w:rPr>
                <w:rFonts w:asciiTheme="minorHAnsi" w:eastAsia="Times New Roman" w:hAnsiTheme="minorHAnsi" w:cstheme="minorHAnsi"/>
                <w:szCs w:val="20"/>
                <w:lang w:eastAsia="en-GB"/>
              </w:rPr>
              <w:t xml:space="preserve"> Term time only + training days / twilight sessions</w:t>
            </w:r>
          </w:p>
        </w:tc>
      </w:tr>
    </w:tbl>
    <w:p w14:paraId="10600308" w14:textId="661D8A8E" w:rsidR="00E27CE8" w:rsidRPr="00E27CE8" w:rsidRDefault="00E27CE8" w:rsidP="00E27CE8">
      <w:pPr>
        <w:ind w:left="284"/>
        <w:jc w:val="center"/>
        <w:rPr>
          <w:rFonts w:asciiTheme="minorHAnsi" w:hAnsiTheme="minorHAnsi" w:cstheme="minorHAnsi"/>
          <w:b/>
          <w:u w:val="single"/>
        </w:rPr>
      </w:pP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br/>
      </w:r>
    </w:p>
    <w:p w14:paraId="4E60F165" w14:textId="77777777" w:rsidR="00E27CE8" w:rsidRPr="00E27CE8" w:rsidRDefault="00E27CE8" w:rsidP="00E27CE8">
      <w:pPr>
        <w:numPr>
          <w:ilvl w:val="0"/>
          <w:numId w:val="25"/>
        </w:numPr>
        <w:contextualSpacing/>
        <w:rPr>
          <w:rFonts w:asciiTheme="minorHAnsi" w:eastAsia="Times New Roman" w:hAnsiTheme="minorHAnsi" w:cstheme="minorHAnsi"/>
          <w:b/>
          <w:u w:val="single"/>
          <w:lang w:eastAsia="en-GB"/>
        </w:rPr>
      </w:pPr>
      <w:r w:rsidRPr="00E27CE8">
        <w:rPr>
          <w:rFonts w:asciiTheme="minorHAnsi" w:eastAsia="Times New Roman" w:hAnsiTheme="minorHAnsi" w:cstheme="minorHAnsi"/>
          <w:b/>
          <w:u w:val="single"/>
          <w:lang w:eastAsia="en-GB"/>
        </w:rPr>
        <w:t>The Role</w:t>
      </w:r>
    </w:p>
    <w:p w14:paraId="78197EF6" w14:textId="77777777" w:rsidR="00E27CE8" w:rsidRPr="00E27CE8" w:rsidRDefault="00E27CE8" w:rsidP="00E27CE8">
      <w:pPr>
        <w:ind w:left="360"/>
        <w:rPr>
          <w:rFonts w:asciiTheme="minorHAnsi" w:hAnsiTheme="minorHAnsi" w:cstheme="minorHAnsi"/>
        </w:rPr>
      </w:pPr>
      <w:r w:rsidRPr="00E27CE8">
        <w:rPr>
          <w:rFonts w:asciiTheme="minorHAnsi" w:hAnsiTheme="minorHAnsi" w:cstheme="minorHAnsi"/>
        </w:rPr>
        <w:t>Under guidance, the PSO will take a vital role within the school in addressing the needs of pupils who need help to overcome barriers to learning and will contribute to all aspects of students’ wellbeing and academic achievement.</w:t>
      </w:r>
    </w:p>
    <w:p w14:paraId="0528AA51" w14:textId="16594B72" w:rsidR="00E27CE8" w:rsidRPr="00E27CE8" w:rsidRDefault="00E27CE8" w:rsidP="00E27CE8">
      <w:pPr>
        <w:ind w:left="360"/>
        <w:rPr>
          <w:rFonts w:asciiTheme="minorHAnsi" w:eastAsia="Times New Roman" w:hAnsiTheme="minorHAnsi" w:cstheme="minorHAnsi"/>
          <w:b/>
          <w:u w:val="single"/>
          <w:lang w:eastAsia="en-GB"/>
        </w:rPr>
      </w:pP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p>
    <w:p w14:paraId="041A9E27" w14:textId="77777777" w:rsidR="00E27CE8" w:rsidRPr="00E27CE8" w:rsidRDefault="00E27CE8" w:rsidP="00E27CE8">
      <w:pPr>
        <w:numPr>
          <w:ilvl w:val="0"/>
          <w:numId w:val="25"/>
        </w:numPr>
        <w:contextualSpacing/>
        <w:rPr>
          <w:rFonts w:asciiTheme="minorHAnsi" w:eastAsia="Times New Roman" w:hAnsiTheme="minorHAnsi" w:cstheme="minorHAnsi"/>
          <w:b/>
          <w:u w:val="single"/>
          <w:lang w:eastAsia="en-GB"/>
        </w:rPr>
      </w:pPr>
      <w:r w:rsidRPr="00E27CE8">
        <w:rPr>
          <w:rFonts w:asciiTheme="minorHAnsi" w:eastAsia="Times New Roman" w:hAnsiTheme="minorHAnsi" w:cstheme="minorHAnsi"/>
          <w:b/>
          <w:u w:val="single"/>
          <w:lang w:eastAsia="en-GB"/>
        </w:rPr>
        <w:t>The Purpose</w:t>
      </w:r>
    </w:p>
    <w:p w14:paraId="0C31DE8A" w14:textId="77777777" w:rsidR="00E27CE8" w:rsidRPr="00E27CE8" w:rsidRDefault="00E27CE8" w:rsidP="00E27CE8">
      <w:pPr>
        <w:ind w:left="426"/>
        <w:rPr>
          <w:rFonts w:asciiTheme="minorHAnsi" w:hAnsiTheme="minorHAnsi" w:cstheme="minorHAnsi"/>
        </w:rPr>
      </w:pPr>
      <w:r w:rsidRPr="00E27CE8">
        <w:rPr>
          <w:rFonts w:asciiTheme="minorHAnsi" w:hAnsiTheme="minorHAnsi" w:cstheme="minorHAnsi"/>
        </w:rPr>
        <w:t xml:space="preserve">The purpose of the Pastoral Support Officer is to work as a member of the school’s pastoral support team, working alongside teaching staff, parents, and students to effectively manage student progress.  The underpinning value of the work is to ensure that every student achieves their learning potential through the provision of targeted support and intervention, in collaboration with other pastoral support personnel (both internal and external).  </w:t>
      </w:r>
    </w:p>
    <w:p w14:paraId="70331997" w14:textId="7AB0106E" w:rsidR="00E27CE8" w:rsidRPr="00E27CE8" w:rsidRDefault="00E27CE8" w:rsidP="00E27CE8">
      <w:pPr>
        <w:ind w:left="360"/>
        <w:rPr>
          <w:rFonts w:asciiTheme="minorHAnsi" w:hAnsiTheme="minorHAnsi" w:cstheme="minorHAnsi"/>
        </w:rPr>
      </w:pP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p>
    <w:p w14:paraId="73699E4D" w14:textId="77777777" w:rsidR="00E27CE8" w:rsidRPr="00E27CE8" w:rsidRDefault="00E27CE8" w:rsidP="00E27CE8">
      <w:pPr>
        <w:numPr>
          <w:ilvl w:val="0"/>
          <w:numId w:val="25"/>
        </w:numPr>
        <w:contextualSpacing/>
        <w:rPr>
          <w:rFonts w:asciiTheme="minorHAnsi" w:hAnsiTheme="minorHAnsi" w:cstheme="minorHAnsi"/>
          <w:b/>
          <w:u w:val="single"/>
        </w:rPr>
      </w:pPr>
      <w:r w:rsidRPr="00E27CE8">
        <w:rPr>
          <w:rFonts w:asciiTheme="minorHAnsi" w:hAnsiTheme="minorHAnsi" w:cstheme="minorHAnsi"/>
          <w:b/>
          <w:u w:val="single"/>
        </w:rPr>
        <w:t>Principle Accountabilities</w:t>
      </w:r>
      <w:r w:rsidRPr="00E27CE8">
        <w:rPr>
          <w:rFonts w:asciiTheme="minorHAnsi" w:hAnsiTheme="minorHAnsi" w:cstheme="minorHAnsi"/>
          <w:b/>
          <w:u w:val="single"/>
        </w:rPr>
        <w:br/>
      </w:r>
    </w:p>
    <w:p w14:paraId="35EAF845"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To work as an effective member of the Pastoral Support Team, under the leadership of the Pastoral Support Manager, in assisting the Lead Teacher for Care support and Guidance (CSG) in implementing interventions to improve students’ progress by ensuring they are in a positive place to engage meaningfully in their learning.</w:t>
      </w:r>
    </w:p>
    <w:p w14:paraId="12433221"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Assist the PSO Manager to oversee the day-to-day needs of students and support the effective progress of individual and groups of students.</w:t>
      </w:r>
    </w:p>
    <w:p w14:paraId="36E6E545"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To take a lead responsibility for a particular year group of students.</w:t>
      </w:r>
    </w:p>
    <w:p w14:paraId="52F65445"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Liaising with the teaching staff responsible for assessment and ensuring that information is received on the progress of all students in assigned year group.</w:t>
      </w:r>
    </w:p>
    <w:p w14:paraId="4F0BAA7D"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Feedback and liaison with parents on behavioural, emotional, social, and academic progress.</w:t>
      </w:r>
    </w:p>
    <w:p w14:paraId="0D986BEF"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Feedback and liaison with form tutors.</w:t>
      </w:r>
    </w:p>
    <w:p w14:paraId="2B71603B"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To assist in leading the vision for the development of students, by taking year group assemblies as well as assemblies specifically to celebrate reward and achievement.</w:t>
      </w:r>
    </w:p>
    <w:p w14:paraId="378577F3"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Day to day management of rewards and sanctions as part of the PSO Team</w:t>
      </w:r>
      <w:r w:rsidRPr="00E27CE8">
        <w:rPr>
          <w:rFonts w:asciiTheme="minorHAnsi" w:hAnsiTheme="minorHAnsi" w:cstheme="minorHAnsi"/>
          <w:b/>
        </w:rPr>
        <w:t>.</w:t>
      </w:r>
    </w:p>
    <w:p w14:paraId="165767D1"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Contacting parents during the school day when necessary to address behavioural and attendance issues, intervening with difficulties around the school in terms of pastoral support both in classes and around the corridors.</w:t>
      </w:r>
    </w:p>
    <w:p w14:paraId="32367BCB"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 xml:space="preserve">Management of issues that arise during the school day (i.e., behaviour) to ensure that teachers and teaching &amp; learning are not disrupted. </w:t>
      </w:r>
    </w:p>
    <w:p w14:paraId="6F37DD6E"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To assist in implementing sanctions in accordance with school policy.</w:t>
      </w:r>
    </w:p>
    <w:p w14:paraId="4D36B820"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lastRenderedPageBreak/>
        <w:t>Supervising the reflection room and Internal Inclusion room.</w:t>
      </w:r>
    </w:p>
    <w:p w14:paraId="47428482"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Liaise with the Education Welfare Officer and the School Attendance Officer to address issues of poor student attendance.</w:t>
      </w:r>
    </w:p>
    <w:p w14:paraId="5DE243BF"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Working with identified individuals and groups of students on a range of pastoral issues.</w:t>
      </w:r>
    </w:p>
    <w:p w14:paraId="4C4DCC08"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Take part in any relevant meetings to assist with student welfare e.g., IDP, IBP and PSP meetings/review meetings and to draft associated paperwork for the Lead Teacher for Care, Support and Guidance.</w:t>
      </w:r>
    </w:p>
    <w:p w14:paraId="5F9919FC"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Assist in the daily organisation of logistical matters such as parents’ evenings, individual meetings with parents and other agencies.</w:t>
      </w:r>
    </w:p>
    <w:p w14:paraId="0F86B28A"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Managing and following up on detentions for lateness and uniform infringements.</w:t>
      </w:r>
    </w:p>
    <w:p w14:paraId="3D7C1161"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Collection and management of the delivery of work for absent students.</w:t>
      </w:r>
    </w:p>
    <w:p w14:paraId="5BB38762" w14:textId="77777777" w:rsidR="00E27CE8" w:rsidRPr="00E27CE8" w:rsidRDefault="00E27CE8" w:rsidP="00E27CE8">
      <w:pPr>
        <w:numPr>
          <w:ilvl w:val="0"/>
          <w:numId w:val="26"/>
        </w:numPr>
        <w:ind w:left="1146"/>
        <w:contextualSpacing/>
        <w:rPr>
          <w:rFonts w:asciiTheme="minorHAnsi" w:hAnsiTheme="minorHAnsi" w:cstheme="minorHAnsi"/>
        </w:rPr>
      </w:pPr>
      <w:r w:rsidRPr="00E27CE8">
        <w:rPr>
          <w:rFonts w:asciiTheme="minorHAnsi" w:hAnsiTheme="minorHAnsi" w:cstheme="minorHAnsi"/>
        </w:rPr>
        <w:t>Working with groups of students or mentoring individual students to improve progress and positive attitudes towards school.</w:t>
      </w:r>
    </w:p>
    <w:p w14:paraId="115DAFF1" w14:textId="4F7338C2" w:rsidR="00E27CE8" w:rsidRPr="00E27CE8" w:rsidRDefault="00E27CE8" w:rsidP="00E27CE8">
      <w:pPr>
        <w:ind w:left="426"/>
        <w:rPr>
          <w:rFonts w:asciiTheme="minorHAnsi" w:hAnsiTheme="minorHAnsi" w:cstheme="minorHAnsi"/>
        </w:rPr>
      </w:pP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br/>
      </w:r>
    </w:p>
    <w:p w14:paraId="52337542" w14:textId="77777777" w:rsidR="00E27CE8" w:rsidRPr="00E27CE8" w:rsidRDefault="00E27CE8" w:rsidP="00E27CE8">
      <w:pPr>
        <w:numPr>
          <w:ilvl w:val="0"/>
          <w:numId w:val="25"/>
        </w:numPr>
        <w:contextualSpacing/>
        <w:rPr>
          <w:rFonts w:asciiTheme="minorHAnsi" w:hAnsiTheme="minorHAnsi" w:cstheme="minorHAnsi"/>
          <w:b/>
          <w:u w:val="single"/>
        </w:rPr>
      </w:pPr>
      <w:r w:rsidRPr="00E27CE8">
        <w:rPr>
          <w:rFonts w:asciiTheme="minorHAnsi" w:hAnsiTheme="minorHAnsi" w:cstheme="minorHAnsi"/>
          <w:b/>
          <w:u w:val="single"/>
        </w:rPr>
        <w:t xml:space="preserve">Personal Responsibilities </w:t>
      </w:r>
      <w:r w:rsidRPr="00E27CE8">
        <w:rPr>
          <w:rFonts w:asciiTheme="minorHAnsi" w:hAnsiTheme="minorHAnsi" w:cstheme="minorHAnsi"/>
          <w:b/>
          <w:u w:val="single"/>
        </w:rPr>
        <w:br/>
      </w:r>
    </w:p>
    <w:p w14:paraId="1B265479" w14:textId="77777777" w:rsidR="00E27CE8" w:rsidRPr="00E27CE8" w:rsidRDefault="00E27CE8" w:rsidP="00E27CE8">
      <w:pPr>
        <w:numPr>
          <w:ilvl w:val="0"/>
          <w:numId w:val="27"/>
        </w:numPr>
        <w:ind w:left="1146"/>
        <w:contextualSpacing/>
        <w:rPr>
          <w:rFonts w:asciiTheme="minorHAnsi" w:hAnsiTheme="minorHAnsi" w:cstheme="minorHAnsi"/>
        </w:rPr>
      </w:pPr>
      <w:r w:rsidRPr="00E27CE8">
        <w:rPr>
          <w:rFonts w:asciiTheme="minorHAnsi" w:hAnsiTheme="minorHAnsi" w:cstheme="minorHAnsi"/>
        </w:rPr>
        <w:t>To act, speak and engage with others in a manner that role-models and promotes mutual respect, tolerance, equality and understanding.</w:t>
      </w:r>
    </w:p>
    <w:p w14:paraId="28836439" w14:textId="77777777" w:rsidR="00E27CE8" w:rsidRPr="00E27CE8" w:rsidRDefault="00E27CE8" w:rsidP="00E27CE8">
      <w:pPr>
        <w:numPr>
          <w:ilvl w:val="0"/>
          <w:numId w:val="27"/>
        </w:numPr>
        <w:ind w:left="1146"/>
        <w:contextualSpacing/>
        <w:rPr>
          <w:rFonts w:asciiTheme="minorHAnsi" w:hAnsiTheme="minorHAnsi" w:cstheme="minorHAnsi"/>
        </w:rPr>
      </w:pPr>
      <w:r w:rsidRPr="00E27CE8">
        <w:rPr>
          <w:rFonts w:asciiTheme="minorHAnsi" w:hAnsiTheme="minorHAnsi" w:cstheme="minorHAnsi"/>
        </w:rPr>
        <w:t>Carry out the duties and responsibilities of the post in keeping with relevant Safeguarding and Health and Safety guidance and legislation to a high standard.</w:t>
      </w:r>
    </w:p>
    <w:p w14:paraId="53A8B65F" w14:textId="77777777" w:rsidR="00E27CE8" w:rsidRPr="00E27CE8" w:rsidRDefault="00E27CE8" w:rsidP="00E27CE8">
      <w:pPr>
        <w:numPr>
          <w:ilvl w:val="0"/>
          <w:numId w:val="27"/>
        </w:numPr>
        <w:ind w:left="1146"/>
        <w:contextualSpacing/>
        <w:rPr>
          <w:rFonts w:asciiTheme="minorHAnsi" w:hAnsiTheme="minorHAnsi" w:cstheme="minorHAnsi"/>
        </w:rPr>
      </w:pPr>
      <w:r w:rsidRPr="00E27CE8">
        <w:rPr>
          <w:rFonts w:asciiTheme="minorHAnsi" w:hAnsiTheme="minorHAnsi" w:cstheme="minorHAnsi"/>
        </w:rPr>
        <w:t>Promote the safeguarding of children.</w:t>
      </w:r>
    </w:p>
    <w:p w14:paraId="0A694849" w14:textId="77777777" w:rsidR="00E27CE8" w:rsidRPr="00E27CE8" w:rsidRDefault="00E27CE8" w:rsidP="00E27CE8">
      <w:pPr>
        <w:numPr>
          <w:ilvl w:val="0"/>
          <w:numId w:val="27"/>
        </w:numPr>
        <w:ind w:left="1146"/>
        <w:contextualSpacing/>
        <w:rPr>
          <w:rFonts w:asciiTheme="minorHAnsi" w:hAnsiTheme="minorHAnsi" w:cstheme="minorHAnsi"/>
        </w:rPr>
      </w:pPr>
      <w:r w:rsidRPr="00E27CE8">
        <w:rPr>
          <w:rFonts w:asciiTheme="minorHAnsi" w:hAnsiTheme="minorHAnsi" w:cstheme="minorHAnsi"/>
        </w:rPr>
        <w:t>Use information technology systems as required to carry out the duties of the post in the most efficient and effective manner.</w:t>
      </w:r>
    </w:p>
    <w:p w14:paraId="0406CFF8" w14:textId="77777777" w:rsidR="00E27CE8" w:rsidRPr="00E27CE8" w:rsidRDefault="00E27CE8" w:rsidP="00E27CE8">
      <w:pPr>
        <w:numPr>
          <w:ilvl w:val="0"/>
          <w:numId w:val="27"/>
        </w:numPr>
        <w:ind w:left="1146"/>
        <w:contextualSpacing/>
        <w:rPr>
          <w:rFonts w:asciiTheme="minorHAnsi" w:hAnsiTheme="minorHAnsi" w:cstheme="minorHAnsi"/>
        </w:rPr>
      </w:pPr>
      <w:r w:rsidRPr="00E27CE8">
        <w:rPr>
          <w:rFonts w:asciiTheme="minorHAnsi" w:hAnsiTheme="minorHAnsi" w:cstheme="minorHAnsi"/>
        </w:rPr>
        <w:t>Participate in performance management and undertake training and professional development as appropriate.</w:t>
      </w:r>
    </w:p>
    <w:p w14:paraId="14652075" w14:textId="77777777" w:rsidR="00E27CE8" w:rsidRPr="00E27CE8" w:rsidRDefault="00E27CE8" w:rsidP="00E27CE8">
      <w:pPr>
        <w:numPr>
          <w:ilvl w:val="0"/>
          <w:numId w:val="27"/>
        </w:numPr>
        <w:ind w:left="1146"/>
        <w:contextualSpacing/>
        <w:rPr>
          <w:rFonts w:asciiTheme="minorHAnsi" w:hAnsiTheme="minorHAnsi" w:cstheme="minorHAnsi"/>
        </w:rPr>
      </w:pPr>
      <w:r w:rsidRPr="00E27CE8">
        <w:rPr>
          <w:rFonts w:asciiTheme="minorHAnsi" w:hAnsiTheme="minorHAnsi" w:cstheme="minorHAnsi"/>
        </w:rPr>
        <w:t>Undertake other duties, appropriate to the post that may be required by the senior management team of the Ysgol Treffynnon.</w:t>
      </w:r>
    </w:p>
    <w:p w14:paraId="069AE74C" w14:textId="12553A6E" w:rsidR="00E27CE8" w:rsidRPr="00E27CE8" w:rsidRDefault="00E27CE8" w:rsidP="00E27CE8">
      <w:pPr>
        <w:ind w:left="426"/>
        <w:rPr>
          <w:rFonts w:asciiTheme="minorHAnsi" w:hAnsiTheme="minorHAnsi" w:cstheme="minorHAnsi"/>
        </w:rPr>
      </w:pP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tab/>
      </w:r>
      <w:r w:rsidRPr="00E27CE8">
        <w:rPr>
          <w:rFonts w:asciiTheme="minorHAnsi" w:hAnsiTheme="minorHAnsi" w:cstheme="minorHAnsi"/>
          <w:b/>
          <w:u w:val="single"/>
        </w:rPr>
        <w:br/>
      </w:r>
    </w:p>
    <w:p w14:paraId="7FA80A53" w14:textId="77777777" w:rsidR="00E27CE8" w:rsidRPr="00E27CE8" w:rsidRDefault="00E27CE8" w:rsidP="00E27CE8">
      <w:pPr>
        <w:numPr>
          <w:ilvl w:val="0"/>
          <w:numId w:val="25"/>
        </w:numPr>
        <w:contextualSpacing/>
        <w:rPr>
          <w:rFonts w:asciiTheme="minorHAnsi" w:hAnsiTheme="minorHAnsi" w:cstheme="minorHAnsi"/>
          <w:b/>
          <w:u w:val="single"/>
        </w:rPr>
      </w:pPr>
      <w:r w:rsidRPr="00E27CE8">
        <w:rPr>
          <w:rFonts w:asciiTheme="minorHAnsi" w:hAnsiTheme="minorHAnsi" w:cstheme="minorHAnsi"/>
          <w:b/>
          <w:u w:val="single"/>
        </w:rPr>
        <w:t>Additional Duties &amp; Responsibilities</w:t>
      </w:r>
    </w:p>
    <w:p w14:paraId="6CA10970" w14:textId="77777777" w:rsidR="00E27CE8" w:rsidRPr="00E27CE8" w:rsidRDefault="00E27CE8" w:rsidP="00E27CE8">
      <w:pPr>
        <w:ind w:left="426"/>
        <w:rPr>
          <w:rFonts w:asciiTheme="minorHAnsi" w:hAnsiTheme="minorHAnsi" w:cstheme="minorHAnsi"/>
        </w:rPr>
      </w:pPr>
      <w:r w:rsidRPr="00E27CE8">
        <w:rPr>
          <w:rFonts w:asciiTheme="minorHAnsi" w:hAnsiTheme="minorHAnsi" w:cstheme="minorHAnsi"/>
        </w:rPr>
        <w:t>The Pastoral Support Officer may be directed to perform other duties on or off site in line with their Pay and Conditions and within the expectations of staff within the school (i.e., short-term lesson cover for absent teachers, take the role of a permanent form tutor as directed).</w:t>
      </w:r>
    </w:p>
    <w:p w14:paraId="78F3EE1E" w14:textId="77777777" w:rsidR="00E27CE8" w:rsidRPr="00E27CE8" w:rsidRDefault="00E27CE8" w:rsidP="00E27CE8">
      <w:pPr>
        <w:ind w:left="426"/>
        <w:rPr>
          <w:rFonts w:asciiTheme="minorHAnsi" w:hAnsiTheme="minorHAnsi" w:cstheme="minorHAnsi"/>
        </w:rPr>
      </w:pPr>
      <w:r w:rsidRPr="00E27CE8">
        <w:rPr>
          <w:rFonts w:asciiTheme="minorHAnsi" w:hAnsiTheme="minorHAnsi" w:cstheme="minorHAnsi"/>
        </w:rPr>
        <w:t>This is not an exhaustive job description and does not intend to specify the proportion of time spent on any of the duties outlined herein. This job description will form the basis for the assessment of the performance of the Pastoral Support Officer within the context of Flintshire’s Appraisal Process.</w:t>
      </w:r>
    </w:p>
    <w:p w14:paraId="4102EC69" w14:textId="77777777" w:rsidR="00E27CE8" w:rsidRPr="00E27CE8" w:rsidRDefault="00E27CE8" w:rsidP="00E27CE8">
      <w:pPr>
        <w:ind w:left="426"/>
        <w:jc w:val="center"/>
        <w:rPr>
          <w:rFonts w:asciiTheme="minorHAnsi" w:hAnsiTheme="minorHAnsi" w:cstheme="minorHAnsi"/>
          <w:i/>
          <w:iCs/>
        </w:rPr>
      </w:pPr>
      <w:r w:rsidRPr="00E27CE8">
        <w:rPr>
          <w:rFonts w:asciiTheme="minorHAnsi" w:hAnsiTheme="minorHAnsi" w:cstheme="minorHAnsi"/>
          <w:i/>
          <w:iCs/>
        </w:rPr>
        <w:t>The job description is not prescriptive, nor necessarily a comprehensive definition of the post. As such it may be subject to amendment after consultation to meet the changing needs of the provision.</w:t>
      </w:r>
    </w:p>
    <w:p w14:paraId="28344732" w14:textId="77777777" w:rsidR="00E27CE8" w:rsidRPr="00E27CE8" w:rsidRDefault="00E27CE8" w:rsidP="00E27CE8">
      <w:pPr>
        <w:rPr>
          <w:rFonts w:asciiTheme="minorHAnsi" w:hAnsiTheme="minorHAnsi" w:cstheme="minorHAnsi"/>
        </w:rPr>
      </w:pPr>
      <w:r w:rsidRPr="00E27CE8">
        <w:rPr>
          <w:rFonts w:asciiTheme="minorHAnsi" w:hAnsiTheme="minorHAnsi" w:cstheme="minorHAnsi"/>
        </w:rPr>
        <w:br w:type="page"/>
      </w:r>
    </w:p>
    <w:p w14:paraId="789C14D7" w14:textId="77777777" w:rsidR="00E27CE8" w:rsidRPr="00E27CE8" w:rsidRDefault="00E27CE8" w:rsidP="00E27CE8">
      <w:pPr>
        <w:numPr>
          <w:ilvl w:val="0"/>
          <w:numId w:val="25"/>
        </w:numPr>
        <w:contextualSpacing/>
        <w:rPr>
          <w:rFonts w:asciiTheme="minorHAnsi" w:hAnsiTheme="minorHAnsi" w:cstheme="minorBidi"/>
          <w:b/>
          <w:u w:val="single"/>
        </w:rPr>
      </w:pPr>
      <w:r w:rsidRPr="00E27CE8">
        <w:rPr>
          <w:rFonts w:asciiTheme="minorHAnsi" w:hAnsiTheme="minorHAnsi" w:cstheme="minorBidi"/>
          <w:b/>
          <w:u w:val="single"/>
        </w:rPr>
        <w:lastRenderedPageBreak/>
        <w:t xml:space="preserve">Person </w:t>
      </w:r>
      <w:r w:rsidRPr="00E27CE8">
        <w:rPr>
          <w:rFonts w:asciiTheme="minorHAnsi" w:hAnsiTheme="minorHAnsi" w:cstheme="minorHAnsi"/>
          <w:b/>
          <w:u w:val="single"/>
        </w:rPr>
        <w:t>Specification</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6401"/>
      </w:tblGrid>
      <w:tr w:rsidR="00E27CE8" w:rsidRPr="00E27CE8" w14:paraId="23115C2B" w14:textId="77777777" w:rsidTr="00C43725">
        <w:trPr>
          <w:jc w:val="center"/>
        </w:trPr>
        <w:tc>
          <w:tcPr>
            <w:tcW w:w="2529" w:type="dxa"/>
          </w:tcPr>
          <w:p w14:paraId="16D8677B" w14:textId="77777777" w:rsidR="00E27CE8" w:rsidRPr="00E27CE8" w:rsidRDefault="00E27CE8" w:rsidP="00E27CE8">
            <w:pPr>
              <w:rPr>
                <w:rFonts w:asciiTheme="minorHAnsi" w:hAnsiTheme="minorHAnsi" w:cs="Arial"/>
              </w:rPr>
            </w:pPr>
            <w:r w:rsidRPr="00E27CE8">
              <w:rPr>
                <w:rFonts w:asciiTheme="minorHAnsi" w:hAnsiTheme="minorHAnsi" w:cs="Arial"/>
              </w:rPr>
              <w:t>Experience</w:t>
            </w:r>
          </w:p>
        </w:tc>
        <w:tc>
          <w:tcPr>
            <w:tcW w:w="6401" w:type="dxa"/>
          </w:tcPr>
          <w:p w14:paraId="07069867" w14:textId="77777777" w:rsidR="00E27CE8" w:rsidRPr="00E27CE8" w:rsidRDefault="00E27CE8" w:rsidP="00E27CE8">
            <w:pPr>
              <w:numPr>
                <w:ilvl w:val="0"/>
                <w:numId w:val="28"/>
              </w:numPr>
              <w:spacing w:after="0" w:line="240" w:lineRule="auto"/>
              <w:rPr>
                <w:rFonts w:asciiTheme="minorHAnsi" w:hAnsiTheme="minorHAnsi" w:cs="Arial"/>
              </w:rPr>
            </w:pPr>
            <w:r w:rsidRPr="00E27CE8">
              <w:rPr>
                <w:rFonts w:asciiTheme="minorHAnsi" w:hAnsiTheme="minorHAnsi" w:cs="Arial"/>
              </w:rPr>
              <w:t>Experience working with children of relevant age in a learning environment</w:t>
            </w:r>
          </w:p>
        </w:tc>
      </w:tr>
      <w:tr w:rsidR="00E27CE8" w:rsidRPr="00E27CE8" w14:paraId="1A571B76" w14:textId="77777777" w:rsidTr="00C43725">
        <w:trPr>
          <w:jc w:val="center"/>
        </w:trPr>
        <w:tc>
          <w:tcPr>
            <w:tcW w:w="2529" w:type="dxa"/>
          </w:tcPr>
          <w:p w14:paraId="6C09B2AA" w14:textId="77777777" w:rsidR="00E27CE8" w:rsidRPr="00E27CE8" w:rsidRDefault="00E27CE8" w:rsidP="00E27CE8">
            <w:pPr>
              <w:rPr>
                <w:rFonts w:asciiTheme="minorHAnsi" w:hAnsiTheme="minorHAnsi" w:cs="Arial"/>
              </w:rPr>
            </w:pPr>
            <w:r w:rsidRPr="00E27CE8">
              <w:rPr>
                <w:rFonts w:asciiTheme="minorHAnsi" w:hAnsiTheme="minorHAnsi" w:cs="Arial"/>
              </w:rPr>
              <w:t>Qualifications / Training</w:t>
            </w:r>
          </w:p>
        </w:tc>
        <w:tc>
          <w:tcPr>
            <w:tcW w:w="6401" w:type="dxa"/>
          </w:tcPr>
          <w:p w14:paraId="4B1803D1" w14:textId="77777777" w:rsidR="00E27CE8" w:rsidRPr="00E27CE8" w:rsidRDefault="00E27CE8" w:rsidP="00E27CE8">
            <w:pPr>
              <w:numPr>
                <w:ilvl w:val="0"/>
                <w:numId w:val="28"/>
              </w:numPr>
              <w:spacing w:after="0" w:line="240" w:lineRule="auto"/>
              <w:rPr>
                <w:rFonts w:asciiTheme="minorHAnsi" w:hAnsiTheme="minorHAnsi" w:cs="Arial"/>
              </w:rPr>
            </w:pPr>
            <w:r w:rsidRPr="00E27CE8">
              <w:rPr>
                <w:rFonts w:asciiTheme="minorHAnsi" w:hAnsiTheme="minorHAnsi" w:cs="Arial"/>
                <w:b/>
              </w:rPr>
              <w:t>Essential:</w:t>
            </w:r>
            <w:r w:rsidRPr="00E27CE8">
              <w:rPr>
                <w:rFonts w:asciiTheme="minorHAnsi" w:hAnsiTheme="minorHAnsi" w:cs="Arial"/>
              </w:rPr>
              <w:t xml:space="preserve"> 2+ A-levels (L3 or equivalent, i.e., NVQ 3)</w:t>
            </w:r>
          </w:p>
          <w:p w14:paraId="73573DAB" w14:textId="77777777" w:rsidR="00E27CE8" w:rsidRPr="00E27CE8" w:rsidRDefault="00E27CE8" w:rsidP="00E27CE8">
            <w:pPr>
              <w:numPr>
                <w:ilvl w:val="0"/>
                <w:numId w:val="28"/>
              </w:numPr>
              <w:spacing w:after="0" w:line="240" w:lineRule="auto"/>
              <w:rPr>
                <w:rFonts w:asciiTheme="minorHAnsi" w:hAnsiTheme="minorHAnsi" w:cs="Arial"/>
              </w:rPr>
            </w:pPr>
            <w:r w:rsidRPr="00E27CE8">
              <w:rPr>
                <w:rFonts w:asciiTheme="minorHAnsi" w:hAnsiTheme="minorHAnsi" w:cs="Arial"/>
              </w:rPr>
              <w:t xml:space="preserve">Excellent numeracy / literacy / typing skills </w:t>
            </w:r>
          </w:p>
          <w:p w14:paraId="74E5B3AB" w14:textId="77777777" w:rsidR="00E27CE8" w:rsidRPr="00E27CE8" w:rsidRDefault="00E27CE8" w:rsidP="00E27CE8">
            <w:pPr>
              <w:numPr>
                <w:ilvl w:val="0"/>
                <w:numId w:val="28"/>
              </w:numPr>
              <w:spacing w:after="0" w:line="240" w:lineRule="auto"/>
              <w:rPr>
                <w:rFonts w:asciiTheme="minorHAnsi" w:hAnsiTheme="minorHAnsi" w:cs="Arial"/>
              </w:rPr>
            </w:pPr>
            <w:r w:rsidRPr="00E27CE8">
              <w:rPr>
                <w:rFonts w:asciiTheme="minorHAnsi" w:hAnsiTheme="minorHAnsi" w:cs="Arial"/>
                <w:b/>
              </w:rPr>
              <w:t xml:space="preserve">Essential specialist skills: </w:t>
            </w:r>
            <w:r w:rsidRPr="00E27CE8">
              <w:rPr>
                <w:rFonts w:asciiTheme="minorHAnsi" w:hAnsiTheme="minorHAnsi" w:cs="Arial"/>
              </w:rPr>
              <w:t>behaviour management, mental health, wellbeing.</w:t>
            </w:r>
          </w:p>
          <w:p w14:paraId="2B2A8C5A" w14:textId="77777777" w:rsidR="00E27CE8" w:rsidRPr="00E27CE8" w:rsidRDefault="00E27CE8" w:rsidP="00E27CE8">
            <w:pPr>
              <w:numPr>
                <w:ilvl w:val="0"/>
                <w:numId w:val="28"/>
              </w:numPr>
              <w:spacing w:after="0" w:line="240" w:lineRule="auto"/>
              <w:rPr>
                <w:rFonts w:asciiTheme="minorHAnsi" w:hAnsiTheme="minorHAnsi" w:cs="Arial"/>
              </w:rPr>
            </w:pPr>
            <w:r w:rsidRPr="00E27CE8">
              <w:rPr>
                <w:rFonts w:asciiTheme="minorHAnsi" w:hAnsiTheme="minorHAnsi" w:cs="Arial"/>
                <w:b/>
              </w:rPr>
              <w:t>Desired specialist skills:</w:t>
            </w:r>
            <w:r w:rsidRPr="00E27CE8">
              <w:rPr>
                <w:rFonts w:asciiTheme="minorHAnsi" w:hAnsiTheme="minorHAnsi" w:cs="Arial"/>
              </w:rPr>
              <w:t xml:space="preserve"> bi-lingual, sign language, second language</w:t>
            </w:r>
          </w:p>
        </w:tc>
      </w:tr>
      <w:tr w:rsidR="00E27CE8" w:rsidRPr="00E27CE8" w14:paraId="525BE66F" w14:textId="77777777" w:rsidTr="00C43725">
        <w:trPr>
          <w:jc w:val="center"/>
        </w:trPr>
        <w:tc>
          <w:tcPr>
            <w:tcW w:w="2529" w:type="dxa"/>
          </w:tcPr>
          <w:p w14:paraId="1AC52B47" w14:textId="77777777" w:rsidR="00E27CE8" w:rsidRPr="00E27CE8" w:rsidRDefault="00E27CE8" w:rsidP="00E27CE8">
            <w:pPr>
              <w:rPr>
                <w:rFonts w:asciiTheme="minorHAnsi" w:hAnsiTheme="minorHAnsi" w:cs="Arial"/>
              </w:rPr>
            </w:pPr>
            <w:r w:rsidRPr="00E27CE8">
              <w:rPr>
                <w:rFonts w:asciiTheme="minorHAnsi" w:hAnsiTheme="minorHAnsi" w:cs="Arial"/>
              </w:rPr>
              <w:t>Knowledge / Skills</w:t>
            </w:r>
          </w:p>
        </w:tc>
        <w:tc>
          <w:tcPr>
            <w:tcW w:w="6401" w:type="dxa"/>
          </w:tcPr>
          <w:p w14:paraId="1919F91E" w14:textId="77777777" w:rsidR="00E27CE8" w:rsidRPr="00E27CE8" w:rsidRDefault="00E27CE8" w:rsidP="00E27CE8">
            <w:pPr>
              <w:numPr>
                <w:ilvl w:val="0"/>
                <w:numId w:val="29"/>
              </w:numPr>
              <w:spacing w:after="0" w:line="240" w:lineRule="auto"/>
              <w:rPr>
                <w:rFonts w:asciiTheme="minorHAnsi" w:hAnsiTheme="minorHAnsi" w:cs="Arial"/>
              </w:rPr>
            </w:pPr>
            <w:r w:rsidRPr="00E27CE8">
              <w:rPr>
                <w:rFonts w:asciiTheme="minorHAnsi" w:hAnsiTheme="minorHAnsi" w:cs="Arial"/>
              </w:rPr>
              <w:t xml:space="preserve">Can use ICT effectively to support learning </w:t>
            </w:r>
          </w:p>
          <w:p w14:paraId="1476C1D4" w14:textId="77777777" w:rsidR="00E27CE8" w:rsidRPr="00E27CE8" w:rsidRDefault="00E27CE8" w:rsidP="00E27CE8">
            <w:pPr>
              <w:numPr>
                <w:ilvl w:val="0"/>
                <w:numId w:val="29"/>
              </w:numPr>
              <w:spacing w:after="0" w:line="240" w:lineRule="auto"/>
              <w:rPr>
                <w:rFonts w:asciiTheme="minorHAnsi" w:hAnsiTheme="minorHAnsi" w:cs="Arial"/>
              </w:rPr>
            </w:pPr>
            <w:r w:rsidRPr="00E27CE8">
              <w:rPr>
                <w:rFonts w:asciiTheme="minorHAnsi" w:hAnsiTheme="minorHAnsi" w:cs="Arial"/>
              </w:rPr>
              <w:t xml:space="preserve">Working knowledge of behaviour support programmes </w:t>
            </w:r>
          </w:p>
          <w:p w14:paraId="2AF691E5" w14:textId="77777777" w:rsidR="00E27CE8" w:rsidRPr="00E27CE8" w:rsidRDefault="00E27CE8" w:rsidP="00E27CE8">
            <w:pPr>
              <w:numPr>
                <w:ilvl w:val="0"/>
                <w:numId w:val="29"/>
              </w:numPr>
              <w:spacing w:after="0" w:line="240" w:lineRule="auto"/>
              <w:rPr>
                <w:rFonts w:asciiTheme="minorHAnsi" w:hAnsiTheme="minorHAnsi" w:cs="Arial"/>
              </w:rPr>
            </w:pPr>
            <w:r w:rsidRPr="00E27CE8">
              <w:rPr>
                <w:rFonts w:asciiTheme="minorHAnsi" w:hAnsiTheme="minorHAnsi" w:cs="Arial"/>
              </w:rPr>
              <w:t>Understanding of principles of child development and learning processes and in particular, barriers to learning</w:t>
            </w:r>
          </w:p>
          <w:p w14:paraId="5047DAA7" w14:textId="77777777" w:rsidR="00E27CE8" w:rsidRPr="00E27CE8" w:rsidRDefault="00E27CE8" w:rsidP="00E27CE8">
            <w:pPr>
              <w:numPr>
                <w:ilvl w:val="0"/>
                <w:numId w:val="29"/>
              </w:numPr>
              <w:spacing w:after="0" w:line="240" w:lineRule="auto"/>
              <w:rPr>
                <w:rFonts w:asciiTheme="minorHAnsi" w:hAnsiTheme="minorHAnsi" w:cs="Arial"/>
              </w:rPr>
            </w:pPr>
            <w:r w:rsidRPr="00E27CE8">
              <w:rPr>
                <w:rFonts w:asciiTheme="minorHAnsi" w:hAnsiTheme="minorHAnsi" w:cs="Arial"/>
              </w:rPr>
              <w:t>Ability to be flexible and organised</w:t>
            </w:r>
          </w:p>
          <w:p w14:paraId="6F9C180D" w14:textId="77777777" w:rsidR="00E27CE8" w:rsidRPr="00E27CE8" w:rsidRDefault="00E27CE8" w:rsidP="00E27CE8">
            <w:pPr>
              <w:numPr>
                <w:ilvl w:val="0"/>
                <w:numId w:val="29"/>
              </w:numPr>
              <w:spacing w:after="0" w:line="240" w:lineRule="auto"/>
              <w:rPr>
                <w:rFonts w:asciiTheme="minorHAnsi" w:hAnsiTheme="minorHAnsi" w:cs="Arial"/>
              </w:rPr>
            </w:pPr>
            <w:r w:rsidRPr="00E27CE8">
              <w:rPr>
                <w:rFonts w:asciiTheme="minorHAnsi" w:hAnsiTheme="minorHAnsi" w:cs="Arial"/>
              </w:rPr>
              <w:t>Ability to complete required forms to secure student support services</w:t>
            </w:r>
          </w:p>
          <w:p w14:paraId="52538D54" w14:textId="77777777" w:rsidR="00E27CE8" w:rsidRPr="00E27CE8" w:rsidRDefault="00E27CE8" w:rsidP="00E27CE8">
            <w:pPr>
              <w:numPr>
                <w:ilvl w:val="0"/>
                <w:numId w:val="29"/>
              </w:numPr>
              <w:spacing w:after="0" w:line="240" w:lineRule="auto"/>
              <w:rPr>
                <w:rFonts w:asciiTheme="minorHAnsi" w:hAnsiTheme="minorHAnsi" w:cs="Arial"/>
              </w:rPr>
            </w:pPr>
            <w:r w:rsidRPr="00E27CE8">
              <w:rPr>
                <w:rFonts w:asciiTheme="minorHAnsi" w:hAnsiTheme="minorHAnsi" w:cs="Arial"/>
              </w:rPr>
              <w:t xml:space="preserve">Knowledge of a range of student support services / providers </w:t>
            </w:r>
          </w:p>
          <w:p w14:paraId="6A61AADA" w14:textId="77777777" w:rsidR="00E27CE8" w:rsidRPr="00E27CE8" w:rsidRDefault="00E27CE8" w:rsidP="00E27CE8">
            <w:pPr>
              <w:numPr>
                <w:ilvl w:val="0"/>
                <w:numId w:val="29"/>
              </w:numPr>
              <w:spacing w:after="0" w:line="240" w:lineRule="auto"/>
              <w:rPr>
                <w:rFonts w:asciiTheme="minorHAnsi" w:hAnsiTheme="minorHAnsi" w:cs="Arial"/>
              </w:rPr>
            </w:pPr>
            <w:r w:rsidRPr="00E27CE8">
              <w:rPr>
                <w:rFonts w:asciiTheme="minorHAnsi" w:hAnsiTheme="minorHAnsi" w:cs="Arial"/>
              </w:rPr>
              <w:t>Ability to self -evaluate learning needs and actively seek learning opportunities</w:t>
            </w:r>
          </w:p>
          <w:p w14:paraId="3FE45725" w14:textId="77777777" w:rsidR="00E27CE8" w:rsidRPr="00E27CE8" w:rsidRDefault="00E27CE8" w:rsidP="00E27CE8">
            <w:pPr>
              <w:numPr>
                <w:ilvl w:val="0"/>
                <w:numId w:val="29"/>
              </w:numPr>
              <w:spacing w:after="0" w:line="240" w:lineRule="auto"/>
              <w:rPr>
                <w:rFonts w:asciiTheme="minorHAnsi" w:hAnsiTheme="minorHAnsi" w:cs="Arial"/>
              </w:rPr>
            </w:pPr>
            <w:r w:rsidRPr="00E27CE8">
              <w:rPr>
                <w:rFonts w:asciiTheme="minorHAnsi" w:hAnsiTheme="minorHAnsi" w:cs="Arial"/>
              </w:rPr>
              <w:t>Ability to relate well to children and adults</w:t>
            </w:r>
          </w:p>
          <w:p w14:paraId="35EFFA23" w14:textId="77777777" w:rsidR="00E27CE8" w:rsidRPr="00E27CE8" w:rsidRDefault="00E27CE8" w:rsidP="00E27CE8">
            <w:pPr>
              <w:numPr>
                <w:ilvl w:val="0"/>
                <w:numId w:val="29"/>
              </w:numPr>
              <w:spacing w:after="0" w:line="240" w:lineRule="auto"/>
              <w:rPr>
                <w:rFonts w:asciiTheme="minorHAnsi" w:hAnsiTheme="minorHAnsi" w:cs="Arial"/>
              </w:rPr>
            </w:pPr>
            <w:r w:rsidRPr="00E27CE8">
              <w:rPr>
                <w:rFonts w:asciiTheme="minorHAnsi" w:hAnsiTheme="minorHAnsi" w:cs="Arial"/>
              </w:rPr>
              <w:t>Work constructively as part of a team, understanding classroom roles and responsibilities and your own position within these structures.</w:t>
            </w:r>
          </w:p>
        </w:tc>
      </w:tr>
    </w:tbl>
    <w:p w14:paraId="5BE9CAB7" w14:textId="0C4189AD" w:rsidR="005378CF" w:rsidRDefault="005378CF" w:rsidP="002D39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jc w:val="both"/>
        <w:textAlignment w:val="baseline"/>
        <w:rPr>
          <w:rFonts w:ascii="Century Gothic" w:hAnsi="Century Gothic" w:cs="Arial"/>
          <w:color w:val="000000"/>
          <w:highlight w:val="white"/>
          <w:lang w:val="en-US"/>
        </w:rPr>
      </w:pPr>
    </w:p>
    <w:p w14:paraId="2AA3AE78" w14:textId="273822A1" w:rsidR="0074606B" w:rsidRDefault="0074606B" w:rsidP="002D39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jc w:val="both"/>
        <w:textAlignment w:val="baseline"/>
        <w:rPr>
          <w:rFonts w:ascii="Century Gothic" w:hAnsi="Century Gothic" w:cs="Arial"/>
          <w:color w:val="000000"/>
          <w:highlight w:val="white"/>
          <w:lang w:val="en-US"/>
        </w:rPr>
      </w:pPr>
    </w:p>
    <w:p w14:paraId="522B89AA" w14:textId="2F95433F" w:rsidR="00F5381B" w:rsidRDefault="00F5381B" w:rsidP="002D39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jc w:val="both"/>
        <w:textAlignment w:val="baseline"/>
        <w:rPr>
          <w:rFonts w:ascii="Century Gothic" w:hAnsi="Century Gothic" w:cs="Arial"/>
          <w:color w:val="000000"/>
          <w:highlight w:val="white"/>
          <w:lang w:val="en-US"/>
        </w:rPr>
      </w:pPr>
    </w:p>
    <w:p w14:paraId="335E4973" w14:textId="77777777" w:rsidR="00793656" w:rsidRPr="006D69E9" w:rsidRDefault="00793656" w:rsidP="00506294">
      <w:pPr>
        <w:jc w:val="both"/>
        <w:rPr>
          <w:rFonts w:asciiTheme="minorHAnsi" w:hAnsiTheme="minorHAnsi" w:cstheme="minorHAnsi"/>
          <w:color w:val="000000"/>
          <w:highlight w:val="white"/>
          <w:lang w:val="en-US"/>
        </w:rPr>
      </w:pPr>
    </w:p>
    <w:sectPr w:rsidR="00793656" w:rsidRPr="006D69E9" w:rsidSect="00363322">
      <w:type w:val="continuous"/>
      <w:pgSz w:w="11906" w:h="16838" w:code="9"/>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4F294" w14:textId="77777777" w:rsidR="00CA5109" w:rsidRDefault="00CA5109" w:rsidP="004F58DB">
      <w:r>
        <w:separator/>
      </w:r>
    </w:p>
    <w:p w14:paraId="690B0EE6" w14:textId="77777777" w:rsidR="00CA5109" w:rsidRDefault="00CA5109" w:rsidP="004F58DB"/>
  </w:endnote>
  <w:endnote w:type="continuationSeparator" w:id="0">
    <w:p w14:paraId="1B022991" w14:textId="77777777" w:rsidR="00CA5109" w:rsidRDefault="00CA5109" w:rsidP="004F58DB">
      <w:r>
        <w:continuationSeparator/>
      </w:r>
    </w:p>
    <w:p w14:paraId="3D015EB1" w14:textId="77777777" w:rsidR="00CA5109" w:rsidRDefault="00CA5109" w:rsidP="004F5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E9D34" w14:textId="77777777" w:rsidR="00CA5109" w:rsidRDefault="00CA5109" w:rsidP="004F58DB">
      <w:r>
        <w:separator/>
      </w:r>
    </w:p>
    <w:p w14:paraId="6691960D" w14:textId="77777777" w:rsidR="00CA5109" w:rsidRDefault="00CA5109" w:rsidP="004F58DB"/>
  </w:footnote>
  <w:footnote w:type="continuationSeparator" w:id="0">
    <w:p w14:paraId="12134E40" w14:textId="77777777" w:rsidR="00CA5109" w:rsidRDefault="00CA5109" w:rsidP="004F58DB">
      <w:r>
        <w:continuationSeparator/>
      </w:r>
    </w:p>
    <w:p w14:paraId="09ADB842" w14:textId="77777777" w:rsidR="00CA5109" w:rsidRDefault="00CA5109" w:rsidP="004F58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EDD6" w14:textId="060C4093" w:rsidR="00E128B3" w:rsidRDefault="00E128B3" w:rsidP="004F58DB">
    <w:pPr>
      <w:pStyle w:val="Header"/>
      <w:rPr>
        <w:sz w:val="16"/>
        <w:szCs w:val="16"/>
      </w:rPr>
    </w:pPr>
    <w:r w:rsidRPr="003C67CD">
      <w:t xml:space="preserve"> </w:t>
    </w:r>
  </w:p>
  <w:p w14:paraId="4F9FE111" w14:textId="77777777" w:rsidR="0010217A" w:rsidRPr="00194D17" w:rsidRDefault="0010217A" w:rsidP="004F58DB">
    <w:pPr>
      <w:pStyle w:val="Header"/>
      <w:rPr>
        <w:sz w:val="6"/>
        <w:szCs w:val="6"/>
      </w:rPr>
    </w:pPr>
  </w:p>
  <w:p w14:paraId="438A171A" w14:textId="1F160CCA" w:rsidR="00AE234C" w:rsidRPr="00194D17" w:rsidRDefault="00B46625" w:rsidP="00194D17">
    <w:pPr>
      <w:pStyle w:val="Header"/>
      <w:rPr>
        <w:sz w:val="16"/>
        <w:szCs w:val="16"/>
      </w:rPr>
    </w:pPr>
    <w:r>
      <w:rPr>
        <w:noProof/>
        <w:lang w:eastAsia="en-GB"/>
      </w:rPr>
      <w:drawing>
        <wp:anchor distT="0" distB="0" distL="114300" distR="114300" simplePos="0" relativeHeight="251662336" behindDoc="1" locked="0" layoutInCell="1" allowOverlap="1" wp14:anchorId="06234908" wp14:editId="12B56EE8">
          <wp:simplePos x="0" y="0"/>
          <wp:positionH relativeFrom="margin">
            <wp:posOffset>372233</wp:posOffset>
          </wp:positionH>
          <wp:positionV relativeFrom="page">
            <wp:posOffset>2603854</wp:posOffset>
          </wp:positionV>
          <wp:extent cx="5383530" cy="5076825"/>
          <wp:effectExtent l="0" t="0" r="7620" b="9525"/>
          <wp:wrapNone/>
          <wp:docPr id="3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3530" cy="5076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4"/>
    <w:multiLevelType w:val="multilevel"/>
    <w:tmpl w:val="00000887"/>
    <w:lvl w:ilvl="0">
      <w:start w:val="2"/>
      <w:numFmt w:val="decimal"/>
      <w:lvlText w:val="(%1)"/>
      <w:lvlJc w:val="left"/>
      <w:pPr>
        <w:ind w:left="1490" w:hanging="359"/>
      </w:pPr>
      <w:rPr>
        <w:w w:val="99"/>
      </w:rPr>
    </w:lvl>
    <w:lvl w:ilvl="1">
      <w:numFmt w:val="bullet"/>
      <w:lvlText w:val=""/>
      <w:lvlJc w:val="left"/>
      <w:pPr>
        <w:ind w:left="2213" w:hanging="360"/>
      </w:pPr>
      <w:rPr>
        <w:rFonts w:ascii="Symbol" w:hAnsi="Symbol" w:cs="Symbol"/>
        <w:b w:val="0"/>
        <w:bCs w:val="0"/>
        <w:i w:val="0"/>
        <w:iCs w:val="0"/>
        <w:w w:val="100"/>
        <w:sz w:val="24"/>
        <w:szCs w:val="24"/>
      </w:rPr>
    </w:lvl>
    <w:lvl w:ilvl="2">
      <w:start w:val="1"/>
      <w:numFmt w:val="lowerLetter"/>
      <w:lvlText w:val="%3)"/>
      <w:lvlJc w:val="left"/>
      <w:pPr>
        <w:ind w:left="3293" w:hanging="512"/>
      </w:pPr>
      <w:rPr>
        <w:rFonts w:ascii="Arial" w:hAnsi="Arial" w:cs="Arial"/>
        <w:b w:val="0"/>
        <w:bCs w:val="0"/>
        <w:i w:val="0"/>
        <w:iCs w:val="0"/>
        <w:w w:val="99"/>
        <w:sz w:val="24"/>
        <w:szCs w:val="24"/>
      </w:rPr>
    </w:lvl>
    <w:lvl w:ilvl="3">
      <w:start w:val="2"/>
      <w:numFmt w:val="lowerRoman"/>
      <w:lvlText w:val="%4."/>
      <w:lvlJc w:val="left"/>
      <w:pPr>
        <w:ind w:left="3293" w:hanging="490"/>
      </w:pPr>
      <w:rPr>
        <w:rFonts w:ascii="Arial" w:hAnsi="Arial" w:cs="Arial"/>
        <w:b w:val="0"/>
        <w:bCs w:val="0"/>
        <w:i w:val="0"/>
        <w:iCs w:val="0"/>
        <w:spacing w:val="-1"/>
        <w:w w:val="100"/>
        <w:sz w:val="24"/>
        <w:szCs w:val="24"/>
      </w:rPr>
    </w:lvl>
    <w:lvl w:ilvl="4">
      <w:numFmt w:val="bullet"/>
      <w:lvlText w:val="•"/>
      <w:lvlJc w:val="left"/>
      <w:pPr>
        <w:ind w:left="5196" w:hanging="490"/>
      </w:pPr>
    </w:lvl>
    <w:lvl w:ilvl="5">
      <w:numFmt w:val="bullet"/>
      <w:lvlText w:val="•"/>
      <w:lvlJc w:val="left"/>
      <w:pPr>
        <w:ind w:left="6144" w:hanging="490"/>
      </w:pPr>
    </w:lvl>
    <w:lvl w:ilvl="6">
      <w:numFmt w:val="bullet"/>
      <w:lvlText w:val="•"/>
      <w:lvlJc w:val="left"/>
      <w:pPr>
        <w:ind w:left="7092" w:hanging="490"/>
      </w:pPr>
    </w:lvl>
    <w:lvl w:ilvl="7">
      <w:numFmt w:val="bullet"/>
      <w:lvlText w:val="•"/>
      <w:lvlJc w:val="left"/>
      <w:pPr>
        <w:ind w:left="8040" w:hanging="490"/>
      </w:pPr>
    </w:lvl>
    <w:lvl w:ilvl="8">
      <w:numFmt w:val="bullet"/>
      <w:lvlText w:val="•"/>
      <w:lvlJc w:val="left"/>
      <w:pPr>
        <w:ind w:left="8989" w:hanging="490"/>
      </w:pPr>
    </w:lvl>
  </w:abstractNum>
  <w:abstractNum w:abstractNumId="1" w15:restartNumberingAfterBreak="0">
    <w:nsid w:val="00000406"/>
    <w:multiLevelType w:val="multilevel"/>
    <w:tmpl w:val="00000889"/>
    <w:lvl w:ilvl="0">
      <w:start w:val="1"/>
      <w:numFmt w:val="decimal"/>
      <w:lvlText w:val="%1."/>
      <w:lvlJc w:val="left"/>
      <w:pPr>
        <w:ind w:left="11453" w:hanging="680"/>
      </w:pPr>
      <w:rPr>
        <w:rFonts w:ascii="Arial" w:hAnsi="Arial" w:cs="Arial"/>
        <w:b/>
        <w:bCs/>
        <w:i w:val="0"/>
        <w:iCs w:val="0"/>
        <w:color w:val="0F4F75"/>
        <w:w w:val="99"/>
        <w:sz w:val="32"/>
        <w:szCs w:val="32"/>
      </w:rPr>
    </w:lvl>
    <w:lvl w:ilvl="1">
      <w:start w:val="1"/>
      <w:numFmt w:val="decimal"/>
      <w:lvlText w:val="%1.%2."/>
      <w:lvlJc w:val="left"/>
      <w:pPr>
        <w:ind w:left="1812" w:hanging="680"/>
      </w:pPr>
      <w:rPr>
        <w:rFonts w:ascii="Arial" w:hAnsi="Arial" w:cs="Arial"/>
        <w:b w:val="0"/>
        <w:bCs w:val="0"/>
        <w:i w:val="0"/>
        <w:iCs w:val="0"/>
        <w:w w:val="99"/>
        <w:sz w:val="24"/>
        <w:szCs w:val="24"/>
      </w:rPr>
    </w:lvl>
    <w:lvl w:ilvl="2">
      <w:start w:val="1"/>
      <w:numFmt w:val="lowerLetter"/>
      <w:lvlText w:val="%3)"/>
      <w:lvlJc w:val="left"/>
      <w:pPr>
        <w:ind w:left="2532" w:hanging="720"/>
      </w:pPr>
      <w:rPr>
        <w:rFonts w:ascii="Arial" w:hAnsi="Arial" w:cs="Arial"/>
        <w:b w:val="0"/>
        <w:bCs w:val="0"/>
        <w:i w:val="0"/>
        <w:iCs w:val="0"/>
        <w:w w:val="99"/>
        <w:sz w:val="24"/>
        <w:szCs w:val="24"/>
      </w:rPr>
    </w:lvl>
    <w:lvl w:ilvl="3">
      <w:start w:val="1"/>
      <w:numFmt w:val="lowerRoman"/>
      <w:lvlText w:val="%4."/>
      <w:lvlJc w:val="left"/>
      <w:pPr>
        <w:ind w:left="3000" w:hanging="507"/>
      </w:pPr>
      <w:rPr>
        <w:rFonts w:ascii="Arial" w:hAnsi="Arial" w:cs="Arial"/>
        <w:b w:val="0"/>
        <w:bCs w:val="0"/>
        <w:i w:val="0"/>
        <w:iCs w:val="0"/>
        <w:spacing w:val="-3"/>
        <w:w w:val="100"/>
        <w:sz w:val="24"/>
        <w:szCs w:val="24"/>
      </w:rPr>
    </w:lvl>
    <w:lvl w:ilvl="4">
      <w:numFmt w:val="bullet"/>
      <w:lvlText w:val="•"/>
      <w:lvlJc w:val="left"/>
      <w:pPr>
        <w:ind w:left="2500" w:hanging="507"/>
      </w:pPr>
    </w:lvl>
    <w:lvl w:ilvl="5">
      <w:numFmt w:val="bullet"/>
      <w:lvlText w:val="•"/>
      <w:lvlJc w:val="left"/>
      <w:pPr>
        <w:ind w:left="2540" w:hanging="507"/>
      </w:pPr>
    </w:lvl>
    <w:lvl w:ilvl="6">
      <w:numFmt w:val="bullet"/>
      <w:lvlText w:val="•"/>
      <w:lvlJc w:val="left"/>
      <w:pPr>
        <w:ind w:left="2560" w:hanging="507"/>
      </w:pPr>
    </w:lvl>
    <w:lvl w:ilvl="7">
      <w:numFmt w:val="bullet"/>
      <w:lvlText w:val="•"/>
      <w:lvlJc w:val="left"/>
      <w:pPr>
        <w:ind w:left="2580" w:hanging="507"/>
      </w:pPr>
    </w:lvl>
    <w:lvl w:ilvl="8">
      <w:numFmt w:val="bullet"/>
      <w:lvlText w:val="•"/>
      <w:lvlJc w:val="left"/>
      <w:pPr>
        <w:ind w:left="3000" w:hanging="507"/>
      </w:pPr>
    </w:lvl>
  </w:abstractNum>
  <w:abstractNum w:abstractNumId="2" w15:restartNumberingAfterBreak="0">
    <w:nsid w:val="0C47389C"/>
    <w:multiLevelType w:val="multilevel"/>
    <w:tmpl w:val="EDAC7C8C"/>
    <w:styleLink w:val="TABNUM"/>
    <w:lvl w:ilvl="0">
      <w:start w:val="1"/>
      <w:numFmt w:val="bullet"/>
      <w:lvlText w:val=""/>
      <w:lvlJc w:val="left"/>
      <w:pPr>
        <w:ind w:left="360" w:hanging="360"/>
      </w:pPr>
      <w:rPr>
        <w:rFonts w:ascii="Symbol" w:hAnsi="Symbol" w:hint="default"/>
        <w:sz w:val="20"/>
      </w:rPr>
    </w:lvl>
    <w:lvl w:ilvl="1">
      <w:start w:val="1"/>
      <w:numFmt w:val="decimal"/>
      <w:lvlText w:val="%2)"/>
      <w:lvlJc w:val="left"/>
      <w:pPr>
        <w:ind w:left="720" w:hanging="360"/>
      </w:pPr>
      <w:rPr>
        <w:rFonts w:ascii="Calibri Light" w:hAnsi="Calibri Light"/>
        <w:sz w:val="20"/>
      </w:rPr>
    </w:lvl>
    <w:lvl w:ilvl="2">
      <w:start w:val="1"/>
      <w:numFmt w:val="decimal"/>
      <w:lvlText w:val="%3)"/>
      <w:lvlJc w:val="left"/>
      <w:pPr>
        <w:ind w:left="1080" w:hanging="360"/>
      </w:pPr>
      <w:rPr>
        <w:rFonts w:ascii="Calibri Light" w:hAnsi="Calibri Ligh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8B1B6B"/>
    <w:multiLevelType w:val="hybridMultilevel"/>
    <w:tmpl w:val="6E5A08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457F9D"/>
    <w:multiLevelType w:val="hybridMultilevel"/>
    <w:tmpl w:val="10840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011353"/>
    <w:multiLevelType w:val="hybridMultilevel"/>
    <w:tmpl w:val="FC5E5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A500D"/>
    <w:multiLevelType w:val="hybridMultilevel"/>
    <w:tmpl w:val="9A261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80A3A"/>
    <w:multiLevelType w:val="hybridMultilevel"/>
    <w:tmpl w:val="19D8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8002D"/>
    <w:multiLevelType w:val="hybridMultilevel"/>
    <w:tmpl w:val="DE3A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6C4A2C"/>
    <w:multiLevelType w:val="hybridMultilevel"/>
    <w:tmpl w:val="8B500586"/>
    <w:lvl w:ilvl="0" w:tplc="4308EE38">
      <w:start w:val="4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1E3EA7"/>
    <w:multiLevelType w:val="hybridMultilevel"/>
    <w:tmpl w:val="85F80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3094D"/>
    <w:multiLevelType w:val="hybridMultilevel"/>
    <w:tmpl w:val="F1EC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BC50EB"/>
    <w:multiLevelType w:val="hybridMultilevel"/>
    <w:tmpl w:val="FB2A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6667F1"/>
    <w:multiLevelType w:val="hybridMultilevel"/>
    <w:tmpl w:val="8B92FC5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FE0FC8"/>
    <w:multiLevelType w:val="hybridMultilevel"/>
    <w:tmpl w:val="83AC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7D4DC1"/>
    <w:multiLevelType w:val="hybridMultilevel"/>
    <w:tmpl w:val="6A32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B9711C"/>
    <w:multiLevelType w:val="hybridMultilevel"/>
    <w:tmpl w:val="DF8E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66ED7"/>
    <w:multiLevelType w:val="multilevel"/>
    <w:tmpl w:val="EDAC7C8C"/>
    <w:lvl w:ilvl="0">
      <w:start w:val="1"/>
      <w:numFmt w:val="bullet"/>
      <w:lvlText w:val=""/>
      <w:lvlJc w:val="left"/>
      <w:pPr>
        <w:ind w:left="360" w:hanging="360"/>
      </w:pPr>
      <w:rPr>
        <w:rFonts w:ascii="Symbol" w:hAnsi="Symbol" w:hint="default"/>
        <w:sz w:val="20"/>
      </w:rPr>
    </w:lvl>
    <w:lvl w:ilvl="1">
      <w:start w:val="1"/>
      <w:numFmt w:val="decimal"/>
      <w:lvlText w:val="%2)"/>
      <w:lvlJc w:val="left"/>
      <w:pPr>
        <w:ind w:left="720" w:hanging="360"/>
      </w:pPr>
      <w:rPr>
        <w:rFonts w:ascii="Calibri Light" w:hAnsi="Calibri Light"/>
        <w:sz w:val="20"/>
      </w:rPr>
    </w:lvl>
    <w:lvl w:ilvl="2">
      <w:start w:val="1"/>
      <w:numFmt w:val="decimal"/>
      <w:lvlText w:val="%3)"/>
      <w:lvlJc w:val="left"/>
      <w:pPr>
        <w:ind w:left="1080" w:hanging="360"/>
      </w:pPr>
      <w:rPr>
        <w:rFonts w:ascii="Calibri Light" w:hAnsi="Calibri Ligh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EE32766"/>
    <w:multiLevelType w:val="hybridMultilevel"/>
    <w:tmpl w:val="54583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A6ED2"/>
    <w:multiLevelType w:val="hybridMultilevel"/>
    <w:tmpl w:val="D0EEC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6C67D9"/>
    <w:multiLevelType w:val="hybridMultilevel"/>
    <w:tmpl w:val="85E4E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0742FA"/>
    <w:multiLevelType w:val="hybridMultilevel"/>
    <w:tmpl w:val="5FA806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2F0E44"/>
    <w:multiLevelType w:val="hybridMultilevel"/>
    <w:tmpl w:val="13CE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9863CA"/>
    <w:multiLevelType w:val="hybridMultilevel"/>
    <w:tmpl w:val="1396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BD1413"/>
    <w:multiLevelType w:val="hybridMultilevel"/>
    <w:tmpl w:val="81ECD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2E7002"/>
    <w:multiLevelType w:val="hybridMultilevel"/>
    <w:tmpl w:val="8A0A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A4DEA"/>
    <w:multiLevelType w:val="hybridMultilevel"/>
    <w:tmpl w:val="92680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8C0F18"/>
    <w:multiLevelType w:val="hybridMultilevel"/>
    <w:tmpl w:val="5A0C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6078E0"/>
    <w:multiLevelType w:val="hybridMultilevel"/>
    <w:tmpl w:val="D870D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324272"/>
    <w:multiLevelType w:val="multilevel"/>
    <w:tmpl w:val="CC403FAC"/>
    <w:styleLink w:val="Style3"/>
    <w:lvl w:ilvl="0">
      <w:start w:val="1"/>
      <w:numFmt w:val="decimal"/>
      <w:lvlText w:val="%1."/>
      <w:lvlJc w:val="left"/>
      <w:pPr>
        <w:ind w:left="360" w:hanging="360"/>
      </w:pPr>
      <w:rPr>
        <w:rFonts w:asciiTheme="minorHAnsi" w:hAnsiTheme="minorHAnsi"/>
        <w:sz w:val="20"/>
      </w:rPr>
    </w:lvl>
    <w:lvl w:ilvl="1">
      <w:start w:val="1"/>
      <w:numFmt w:val="decimal"/>
      <w:lvlText w:val="%2."/>
      <w:lvlJc w:val="left"/>
      <w:pPr>
        <w:ind w:left="360" w:hanging="360"/>
      </w:pPr>
      <w:rPr>
        <w:rFonts w:asciiTheme="minorHAnsi" w:hAnsiTheme="minorHAnsi"/>
        <w:sz w:val="20"/>
      </w:rPr>
    </w:lvl>
    <w:lvl w:ilvl="2">
      <w:start w:val="1"/>
      <w:numFmt w:val="decimal"/>
      <w:lvlText w:val="%3."/>
      <w:lvlJc w:val="right"/>
      <w:pPr>
        <w:ind w:left="1620" w:hanging="180"/>
      </w:pPr>
      <w:rPr>
        <w:rFonts w:asciiTheme="minorHAnsi" w:hAnsiTheme="minorHAnsi"/>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DB12C6"/>
    <w:multiLevelType w:val="hybridMultilevel"/>
    <w:tmpl w:val="8B92FC5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21A1A8F"/>
    <w:multiLevelType w:val="hybridMultilevel"/>
    <w:tmpl w:val="4BA08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CF3CC0"/>
    <w:multiLevelType w:val="hybridMultilevel"/>
    <w:tmpl w:val="A90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20"/>
  </w:num>
  <w:num w:numId="4">
    <w:abstractNumId w:val="28"/>
  </w:num>
  <w:num w:numId="5">
    <w:abstractNumId w:val="15"/>
  </w:num>
  <w:num w:numId="6">
    <w:abstractNumId w:val="4"/>
  </w:num>
  <w:num w:numId="7">
    <w:abstractNumId w:val="27"/>
  </w:num>
  <w:num w:numId="8">
    <w:abstractNumId w:val="8"/>
  </w:num>
  <w:num w:numId="9">
    <w:abstractNumId w:val="18"/>
  </w:num>
  <w:num w:numId="10">
    <w:abstractNumId w:val="11"/>
  </w:num>
  <w:num w:numId="11">
    <w:abstractNumId w:val="10"/>
  </w:num>
  <w:num w:numId="12">
    <w:abstractNumId w:val="14"/>
  </w:num>
  <w:num w:numId="13">
    <w:abstractNumId w:val="5"/>
  </w:num>
  <w:num w:numId="14">
    <w:abstractNumId w:val="24"/>
  </w:num>
  <w:num w:numId="15">
    <w:abstractNumId w:val="32"/>
  </w:num>
  <w:num w:numId="16">
    <w:abstractNumId w:val="16"/>
  </w:num>
  <w:num w:numId="17">
    <w:abstractNumId w:val="25"/>
  </w:num>
  <w:num w:numId="18">
    <w:abstractNumId w:val="7"/>
  </w:num>
  <w:num w:numId="19">
    <w:abstractNumId w:val="23"/>
  </w:num>
  <w:num w:numId="20">
    <w:abstractNumId w:val="31"/>
  </w:num>
  <w:num w:numId="21">
    <w:abstractNumId w:val="12"/>
  </w:num>
  <w:num w:numId="22">
    <w:abstractNumId w:val="6"/>
  </w:num>
  <w:num w:numId="23">
    <w:abstractNumId w:val="22"/>
  </w:num>
  <w:num w:numId="24">
    <w:abstractNumId w:val="17"/>
  </w:num>
  <w:num w:numId="25">
    <w:abstractNumId w:val="19"/>
  </w:num>
  <w:num w:numId="26">
    <w:abstractNumId w:val="13"/>
  </w:num>
  <w:num w:numId="27">
    <w:abstractNumId w:val="30"/>
  </w:num>
  <w:num w:numId="28">
    <w:abstractNumId w:val="3"/>
  </w:num>
  <w:num w:numId="29">
    <w:abstractNumId w:val="21"/>
  </w:num>
  <w:num w:numId="30">
    <w:abstractNumId w:val="1"/>
  </w:num>
  <w:num w:numId="31">
    <w:abstractNumId w:val="0"/>
  </w:num>
  <w:num w:numId="32">
    <w:abstractNumId w:val="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7B9"/>
    <w:rsid w:val="00003D54"/>
    <w:rsid w:val="000040F1"/>
    <w:rsid w:val="0001596C"/>
    <w:rsid w:val="0001615B"/>
    <w:rsid w:val="00016781"/>
    <w:rsid w:val="00042CBE"/>
    <w:rsid w:val="00043EC7"/>
    <w:rsid w:val="00044ED2"/>
    <w:rsid w:val="000606A9"/>
    <w:rsid w:val="00061DB7"/>
    <w:rsid w:val="00063D87"/>
    <w:rsid w:val="00067C41"/>
    <w:rsid w:val="0007523E"/>
    <w:rsid w:val="00077599"/>
    <w:rsid w:val="000836FC"/>
    <w:rsid w:val="00086FA5"/>
    <w:rsid w:val="000A0BAA"/>
    <w:rsid w:val="000A3D72"/>
    <w:rsid w:val="000C43EE"/>
    <w:rsid w:val="000C550E"/>
    <w:rsid w:val="000C69FD"/>
    <w:rsid w:val="000D3A58"/>
    <w:rsid w:val="000D46FA"/>
    <w:rsid w:val="000F4295"/>
    <w:rsid w:val="000F48CA"/>
    <w:rsid w:val="000F73C0"/>
    <w:rsid w:val="00100544"/>
    <w:rsid w:val="0010217A"/>
    <w:rsid w:val="001061BA"/>
    <w:rsid w:val="001078D8"/>
    <w:rsid w:val="00123ACF"/>
    <w:rsid w:val="00124DE2"/>
    <w:rsid w:val="00131485"/>
    <w:rsid w:val="001360CC"/>
    <w:rsid w:val="0014626B"/>
    <w:rsid w:val="00150680"/>
    <w:rsid w:val="00150DC3"/>
    <w:rsid w:val="0015140A"/>
    <w:rsid w:val="001547A8"/>
    <w:rsid w:val="00157277"/>
    <w:rsid w:val="00175FB0"/>
    <w:rsid w:val="001815FA"/>
    <w:rsid w:val="0018265C"/>
    <w:rsid w:val="001833B4"/>
    <w:rsid w:val="00185983"/>
    <w:rsid w:val="00193EB6"/>
    <w:rsid w:val="00194D17"/>
    <w:rsid w:val="0019695E"/>
    <w:rsid w:val="0019747E"/>
    <w:rsid w:val="001A1405"/>
    <w:rsid w:val="001A1C9E"/>
    <w:rsid w:val="001A4AA7"/>
    <w:rsid w:val="001A7069"/>
    <w:rsid w:val="001C6C66"/>
    <w:rsid w:val="001C7FA3"/>
    <w:rsid w:val="001D1E99"/>
    <w:rsid w:val="001D4985"/>
    <w:rsid w:val="001E21AC"/>
    <w:rsid w:val="001E7E8C"/>
    <w:rsid w:val="002005F8"/>
    <w:rsid w:val="0020085C"/>
    <w:rsid w:val="00217B2C"/>
    <w:rsid w:val="00237123"/>
    <w:rsid w:val="002420CE"/>
    <w:rsid w:val="0025117F"/>
    <w:rsid w:val="00265894"/>
    <w:rsid w:val="00274C64"/>
    <w:rsid w:val="00275108"/>
    <w:rsid w:val="00276788"/>
    <w:rsid w:val="002920B3"/>
    <w:rsid w:val="00293D80"/>
    <w:rsid w:val="002949CB"/>
    <w:rsid w:val="00297B1B"/>
    <w:rsid w:val="002B0257"/>
    <w:rsid w:val="002B3B59"/>
    <w:rsid w:val="002B7D5E"/>
    <w:rsid w:val="002C06D0"/>
    <w:rsid w:val="002C08E2"/>
    <w:rsid w:val="002C5A95"/>
    <w:rsid w:val="002D399D"/>
    <w:rsid w:val="002D6C33"/>
    <w:rsid w:val="002E09AF"/>
    <w:rsid w:val="002E12D3"/>
    <w:rsid w:val="002E3DC3"/>
    <w:rsid w:val="002E6A5C"/>
    <w:rsid w:val="002E6FFB"/>
    <w:rsid w:val="002F336F"/>
    <w:rsid w:val="002F7A62"/>
    <w:rsid w:val="00305F2C"/>
    <w:rsid w:val="003064B4"/>
    <w:rsid w:val="00314DDF"/>
    <w:rsid w:val="003303B4"/>
    <w:rsid w:val="003408E0"/>
    <w:rsid w:val="0034274F"/>
    <w:rsid w:val="00352F3B"/>
    <w:rsid w:val="00363322"/>
    <w:rsid w:val="00376F58"/>
    <w:rsid w:val="003774D7"/>
    <w:rsid w:val="00387876"/>
    <w:rsid w:val="00387D24"/>
    <w:rsid w:val="003A4951"/>
    <w:rsid w:val="003B4BFD"/>
    <w:rsid w:val="003C5F3E"/>
    <w:rsid w:val="003C7557"/>
    <w:rsid w:val="003D1306"/>
    <w:rsid w:val="003D2535"/>
    <w:rsid w:val="003D6E10"/>
    <w:rsid w:val="00400FF7"/>
    <w:rsid w:val="004010A7"/>
    <w:rsid w:val="00401A80"/>
    <w:rsid w:val="00406238"/>
    <w:rsid w:val="004065B3"/>
    <w:rsid w:val="00413B8A"/>
    <w:rsid w:val="00417EAF"/>
    <w:rsid w:val="00421B66"/>
    <w:rsid w:val="00426CF2"/>
    <w:rsid w:val="004320A3"/>
    <w:rsid w:val="00432CB3"/>
    <w:rsid w:val="00434F84"/>
    <w:rsid w:val="004450FA"/>
    <w:rsid w:val="00452E7D"/>
    <w:rsid w:val="004652A4"/>
    <w:rsid w:val="00465E36"/>
    <w:rsid w:val="00476DB9"/>
    <w:rsid w:val="00485350"/>
    <w:rsid w:val="0048728D"/>
    <w:rsid w:val="0048799B"/>
    <w:rsid w:val="0049014A"/>
    <w:rsid w:val="00490613"/>
    <w:rsid w:val="004A73A5"/>
    <w:rsid w:val="004A7762"/>
    <w:rsid w:val="004B4D0D"/>
    <w:rsid w:val="004B72F2"/>
    <w:rsid w:val="004C1A45"/>
    <w:rsid w:val="004C4862"/>
    <w:rsid w:val="004D1F25"/>
    <w:rsid w:val="004E1F16"/>
    <w:rsid w:val="004F020D"/>
    <w:rsid w:val="004F4BB3"/>
    <w:rsid w:val="004F53FF"/>
    <w:rsid w:val="004F58DB"/>
    <w:rsid w:val="00501871"/>
    <w:rsid w:val="00506294"/>
    <w:rsid w:val="00516345"/>
    <w:rsid w:val="005268E1"/>
    <w:rsid w:val="0053456E"/>
    <w:rsid w:val="005378CF"/>
    <w:rsid w:val="00537B03"/>
    <w:rsid w:val="00542861"/>
    <w:rsid w:val="00543BB3"/>
    <w:rsid w:val="00561C4A"/>
    <w:rsid w:val="00574637"/>
    <w:rsid w:val="00580612"/>
    <w:rsid w:val="0058091D"/>
    <w:rsid w:val="005833BD"/>
    <w:rsid w:val="00585FDA"/>
    <w:rsid w:val="00595449"/>
    <w:rsid w:val="00595A88"/>
    <w:rsid w:val="00595E82"/>
    <w:rsid w:val="00596D44"/>
    <w:rsid w:val="005B025D"/>
    <w:rsid w:val="005B0780"/>
    <w:rsid w:val="005B1105"/>
    <w:rsid w:val="005B1190"/>
    <w:rsid w:val="005B1ACE"/>
    <w:rsid w:val="005B3F88"/>
    <w:rsid w:val="005B53BC"/>
    <w:rsid w:val="005C2580"/>
    <w:rsid w:val="005C42FE"/>
    <w:rsid w:val="005C7295"/>
    <w:rsid w:val="005C790D"/>
    <w:rsid w:val="005C79EB"/>
    <w:rsid w:val="005C7B00"/>
    <w:rsid w:val="005D1A75"/>
    <w:rsid w:val="005E5384"/>
    <w:rsid w:val="005F47C2"/>
    <w:rsid w:val="005F7D0D"/>
    <w:rsid w:val="0061052C"/>
    <w:rsid w:val="00613FD9"/>
    <w:rsid w:val="0062101D"/>
    <w:rsid w:val="00626621"/>
    <w:rsid w:val="00627693"/>
    <w:rsid w:val="00627DA6"/>
    <w:rsid w:val="00640448"/>
    <w:rsid w:val="00650D1E"/>
    <w:rsid w:val="00653F1C"/>
    <w:rsid w:val="006571B7"/>
    <w:rsid w:val="00660612"/>
    <w:rsid w:val="0067270A"/>
    <w:rsid w:val="006757CF"/>
    <w:rsid w:val="00691B1D"/>
    <w:rsid w:val="00696F19"/>
    <w:rsid w:val="006A7D60"/>
    <w:rsid w:val="006B3E51"/>
    <w:rsid w:val="006B52AE"/>
    <w:rsid w:val="006C67BC"/>
    <w:rsid w:val="006C6C68"/>
    <w:rsid w:val="006D69E9"/>
    <w:rsid w:val="006E3BB1"/>
    <w:rsid w:val="006E7A98"/>
    <w:rsid w:val="006F010D"/>
    <w:rsid w:val="006F1C64"/>
    <w:rsid w:val="006F23D4"/>
    <w:rsid w:val="006F3677"/>
    <w:rsid w:val="00703A22"/>
    <w:rsid w:val="00706D8B"/>
    <w:rsid w:val="00712009"/>
    <w:rsid w:val="007147A6"/>
    <w:rsid w:val="00720803"/>
    <w:rsid w:val="00727F37"/>
    <w:rsid w:val="00730471"/>
    <w:rsid w:val="00734CD2"/>
    <w:rsid w:val="00744553"/>
    <w:rsid w:val="0074606B"/>
    <w:rsid w:val="00746D5F"/>
    <w:rsid w:val="00747129"/>
    <w:rsid w:val="00755A73"/>
    <w:rsid w:val="00763023"/>
    <w:rsid w:val="0076342C"/>
    <w:rsid w:val="00771446"/>
    <w:rsid w:val="00771C92"/>
    <w:rsid w:val="00774F1F"/>
    <w:rsid w:val="00775281"/>
    <w:rsid w:val="00783E76"/>
    <w:rsid w:val="007840FD"/>
    <w:rsid w:val="00791DBC"/>
    <w:rsid w:val="00793656"/>
    <w:rsid w:val="0079583B"/>
    <w:rsid w:val="007A6C07"/>
    <w:rsid w:val="007B4077"/>
    <w:rsid w:val="007C63DD"/>
    <w:rsid w:val="007C6A06"/>
    <w:rsid w:val="007E4092"/>
    <w:rsid w:val="00800AE6"/>
    <w:rsid w:val="0080535E"/>
    <w:rsid w:val="008066B2"/>
    <w:rsid w:val="008076D3"/>
    <w:rsid w:val="00814914"/>
    <w:rsid w:val="0082181B"/>
    <w:rsid w:val="00823390"/>
    <w:rsid w:val="00823A18"/>
    <w:rsid w:val="00831278"/>
    <w:rsid w:val="00841EFC"/>
    <w:rsid w:val="00841F4C"/>
    <w:rsid w:val="008440B3"/>
    <w:rsid w:val="00844CA7"/>
    <w:rsid w:val="00851DA6"/>
    <w:rsid w:val="00855F01"/>
    <w:rsid w:val="00870701"/>
    <w:rsid w:val="00873353"/>
    <w:rsid w:val="008839BD"/>
    <w:rsid w:val="008860A6"/>
    <w:rsid w:val="008950FA"/>
    <w:rsid w:val="008A21B9"/>
    <w:rsid w:val="008B0E50"/>
    <w:rsid w:val="008B302E"/>
    <w:rsid w:val="008B5743"/>
    <w:rsid w:val="008B6DC8"/>
    <w:rsid w:val="008E0FB8"/>
    <w:rsid w:val="008F1692"/>
    <w:rsid w:val="008F2FE2"/>
    <w:rsid w:val="009077EA"/>
    <w:rsid w:val="00912952"/>
    <w:rsid w:val="0091790C"/>
    <w:rsid w:val="00927F49"/>
    <w:rsid w:val="00943FEC"/>
    <w:rsid w:val="00944717"/>
    <w:rsid w:val="0095528B"/>
    <w:rsid w:val="00955A95"/>
    <w:rsid w:val="00961BE7"/>
    <w:rsid w:val="00963116"/>
    <w:rsid w:val="009656F0"/>
    <w:rsid w:val="009728AA"/>
    <w:rsid w:val="009755EB"/>
    <w:rsid w:val="009800A3"/>
    <w:rsid w:val="009815B4"/>
    <w:rsid w:val="0098453D"/>
    <w:rsid w:val="00994317"/>
    <w:rsid w:val="009A6E2D"/>
    <w:rsid w:val="009B13BD"/>
    <w:rsid w:val="009B7D1C"/>
    <w:rsid w:val="009C26B0"/>
    <w:rsid w:val="009C5D8B"/>
    <w:rsid w:val="009D25FD"/>
    <w:rsid w:val="009D34B9"/>
    <w:rsid w:val="009D36BD"/>
    <w:rsid w:val="009D7D3D"/>
    <w:rsid w:val="009E097C"/>
    <w:rsid w:val="009E332C"/>
    <w:rsid w:val="009E3F8D"/>
    <w:rsid w:val="009F01D4"/>
    <w:rsid w:val="009F14C3"/>
    <w:rsid w:val="00A3180F"/>
    <w:rsid w:val="00A33EC3"/>
    <w:rsid w:val="00A4180C"/>
    <w:rsid w:val="00A4227A"/>
    <w:rsid w:val="00A53D27"/>
    <w:rsid w:val="00A55D30"/>
    <w:rsid w:val="00A62C2F"/>
    <w:rsid w:val="00A7474C"/>
    <w:rsid w:val="00A816B8"/>
    <w:rsid w:val="00A831AF"/>
    <w:rsid w:val="00A944BA"/>
    <w:rsid w:val="00A964A9"/>
    <w:rsid w:val="00AA504C"/>
    <w:rsid w:val="00AA5147"/>
    <w:rsid w:val="00AB02E7"/>
    <w:rsid w:val="00AB245A"/>
    <w:rsid w:val="00AB3396"/>
    <w:rsid w:val="00AC1C60"/>
    <w:rsid w:val="00AC2B10"/>
    <w:rsid w:val="00AD4A72"/>
    <w:rsid w:val="00AD5F1D"/>
    <w:rsid w:val="00AD6FED"/>
    <w:rsid w:val="00AE12DA"/>
    <w:rsid w:val="00AE18E6"/>
    <w:rsid w:val="00AE234C"/>
    <w:rsid w:val="00AF350B"/>
    <w:rsid w:val="00AF4AF1"/>
    <w:rsid w:val="00AF7844"/>
    <w:rsid w:val="00AF7EA9"/>
    <w:rsid w:val="00B0065E"/>
    <w:rsid w:val="00B03CD5"/>
    <w:rsid w:val="00B100AE"/>
    <w:rsid w:val="00B11970"/>
    <w:rsid w:val="00B12359"/>
    <w:rsid w:val="00B17148"/>
    <w:rsid w:val="00B1749F"/>
    <w:rsid w:val="00B24B48"/>
    <w:rsid w:val="00B25433"/>
    <w:rsid w:val="00B274C5"/>
    <w:rsid w:val="00B40C80"/>
    <w:rsid w:val="00B42129"/>
    <w:rsid w:val="00B428C7"/>
    <w:rsid w:val="00B46625"/>
    <w:rsid w:val="00B4736C"/>
    <w:rsid w:val="00B5277F"/>
    <w:rsid w:val="00B541A2"/>
    <w:rsid w:val="00B55652"/>
    <w:rsid w:val="00B56077"/>
    <w:rsid w:val="00B56D90"/>
    <w:rsid w:val="00B61590"/>
    <w:rsid w:val="00B6513A"/>
    <w:rsid w:val="00B67DB1"/>
    <w:rsid w:val="00B77AF3"/>
    <w:rsid w:val="00B84AC0"/>
    <w:rsid w:val="00B86857"/>
    <w:rsid w:val="00B92F14"/>
    <w:rsid w:val="00BA0FE5"/>
    <w:rsid w:val="00BA47B9"/>
    <w:rsid w:val="00BB1977"/>
    <w:rsid w:val="00BB3B97"/>
    <w:rsid w:val="00BB6334"/>
    <w:rsid w:val="00BC22A2"/>
    <w:rsid w:val="00BC392B"/>
    <w:rsid w:val="00BC673C"/>
    <w:rsid w:val="00BD6FF7"/>
    <w:rsid w:val="00BE01CD"/>
    <w:rsid w:val="00BE1CCD"/>
    <w:rsid w:val="00BF2D7B"/>
    <w:rsid w:val="00BF6754"/>
    <w:rsid w:val="00C02412"/>
    <w:rsid w:val="00C126CD"/>
    <w:rsid w:val="00C1373A"/>
    <w:rsid w:val="00C14FD4"/>
    <w:rsid w:val="00C22EC6"/>
    <w:rsid w:val="00C31BA4"/>
    <w:rsid w:val="00C345C9"/>
    <w:rsid w:val="00C34660"/>
    <w:rsid w:val="00C35427"/>
    <w:rsid w:val="00C35AB0"/>
    <w:rsid w:val="00C429FC"/>
    <w:rsid w:val="00C551AE"/>
    <w:rsid w:val="00C6004A"/>
    <w:rsid w:val="00C62B6A"/>
    <w:rsid w:val="00C63304"/>
    <w:rsid w:val="00C73279"/>
    <w:rsid w:val="00C7460D"/>
    <w:rsid w:val="00C917C9"/>
    <w:rsid w:val="00CA0DA7"/>
    <w:rsid w:val="00CA2F52"/>
    <w:rsid w:val="00CA5109"/>
    <w:rsid w:val="00CB6D87"/>
    <w:rsid w:val="00CB6EC2"/>
    <w:rsid w:val="00CB6FDC"/>
    <w:rsid w:val="00CB7375"/>
    <w:rsid w:val="00CC6485"/>
    <w:rsid w:val="00CD0D35"/>
    <w:rsid w:val="00CD4A84"/>
    <w:rsid w:val="00CF7B24"/>
    <w:rsid w:val="00D076AC"/>
    <w:rsid w:val="00D20DD8"/>
    <w:rsid w:val="00D20EFD"/>
    <w:rsid w:val="00D22B7B"/>
    <w:rsid w:val="00D24F85"/>
    <w:rsid w:val="00D26A46"/>
    <w:rsid w:val="00D271FF"/>
    <w:rsid w:val="00D311A3"/>
    <w:rsid w:val="00D50F3F"/>
    <w:rsid w:val="00D6252E"/>
    <w:rsid w:val="00D62817"/>
    <w:rsid w:val="00D658BD"/>
    <w:rsid w:val="00D67A35"/>
    <w:rsid w:val="00D770C4"/>
    <w:rsid w:val="00D77851"/>
    <w:rsid w:val="00D909EC"/>
    <w:rsid w:val="00D915E0"/>
    <w:rsid w:val="00D94706"/>
    <w:rsid w:val="00DA10DC"/>
    <w:rsid w:val="00DA46EE"/>
    <w:rsid w:val="00DA586D"/>
    <w:rsid w:val="00DB35C0"/>
    <w:rsid w:val="00DB5D69"/>
    <w:rsid w:val="00DC6353"/>
    <w:rsid w:val="00DE7E29"/>
    <w:rsid w:val="00DF0670"/>
    <w:rsid w:val="00DF3225"/>
    <w:rsid w:val="00DF4F21"/>
    <w:rsid w:val="00E02D3D"/>
    <w:rsid w:val="00E051A3"/>
    <w:rsid w:val="00E11A3F"/>
    <w:rsid w:val="00E128B3"/>
    <w:rsid w:val="00E16ED4"/>
    <w:rsid w:val="00E2397D"/>
    <w:rsid w:val="00E27CE8"/>
    <w:rsid w:val="00E30C29"/>
    <w:rsid w:val="00E32413"/>
    <w:rsid w:val="00E42BC6"/>
    <w:rsid w:val="00E43027"/>
    <w:rsid w:val="00E4467A"/>
    <w:rsid w:val="00E51D8B"/>
    <w:rsid w:val="00E51E8B"/>
    <w:rsid w:val="00E523F7"/>
    <w:rsid w:val="00E56FAB"/>
    <w:rsid w:val="00E57249"/>
    <w:rsid w:val="00E61469"/>
    <w:rsid w:val="00E66ED4"/>
    <w:rsid w:val="00E67485"/>
    <w:rsid w:val="00E70AC5"/>
    <w:rsid w:val="00E82DFF"/>
    <w:rsid w:val="00E85F5C"/>
    <w:rsid w:val="00E924FB"/>
    <w:rsid w:val="00E92FB9"/>
    <w:rsid w:val="00E9495F"/>
    <w:rsid w:val="00E95983"/>
    <w:rsid w:val="00E96763"/>
    <w:rsid w:val="00EA0376"/>
    <w:rsid w:val="00EA169E"/>
    <w:rsid w:val="00EB135D"/>
    <w:rsid w:val="00EB6116"/>
    <w:rsid w:val="00EB77A5"/>
    <w:rsid w:val="00EC0822"/>
    <w:rsid w:val="00EC0907"/>
    <w:rsid w:val="00EC0CDA"/>
    <w:rsid w:val="00EC2DA5"/>
    <w:rsid w:val="00EE7756"/>
    <w:rsid w:val="00EF04DD"/>
    <w:rsid w:val="00EF1F2F"/>
    <w:rsid w:val="00F10DE4"/>
    <w:rsid w:val="00F16EB6"/>
    <w:rsid w:val="00F23C90"/>
    <w:rsid w:val="00F2407C"/>
    <w:rsid w:val="00F37D23"/>
    <w:rsid w:val="00F4334C"/>
    <w:rsid w:val="00F5381B"/>
    <w:rsid w:val="00F54EA9"/>
    <w:rsid w:val="00F575BE"/>
    <w:rsid w:val="00F63582"/>
    <w:rsid w:val="00F65BD1"/>
    <w:rsid w:val="00F71933"/>
    <w:rsid w:val="00F7216D"/>
    <w:rsid w:val="00F72575"/>
    <w:rsid w:val="00F80C9B"/>
    <w:rsid w:val="00F82BCB"/>
    <w:rsid w:val="00F83A4C"/>
    <w:rsid w:val="00F87029"/>
    <w:rsid w:val="00F976EC"/>
    <w:rsid w:val="00FA5B6B"/>
    <w:rsid w:val="00FB1978"/>
    <w:rsid w:val="00FB4337"/>
    <w:rsid w:val="00FB451A"/>
    <w:rsid w:val="00FC73C4"/>
    <w:rsid w:val="00FD28A3"/>
    <w:rsid w:val="00FD7027"/>
    <w:rsid w:val="00FE225E"/>
    <w:rsid w:val="00FE73A2"/>
    <w:rsid w:val="00FF1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59E0C"/>
  <w15:chartTrackingRefBased/>
  <w15:docId w15:val="{09BBE16C-1BF5-45DD-B9B9-BAAA115A2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8DB"/>
    <w:rPr>
      <w:rFonts w:asciiTheme="majorHAnsi" w:hAnsiTheme="majorHAnsi" w:cstheme="majorHAnsi"/>
    </w:rPr>
  </w:style>
  <w:style w:type="paragraph" w:styleId="Heading1">
    <w:name w:val="heading 1"/>
    <w:basedOn w:val="Normal"/>
    <w:next w:val="Normal"/>
    <w:link w:val="Heading1Char"/>
    <w:uiPriority w:val="9"/>
    <w:qFormat/>
    <w:rsid w:val="009815B4"/>
    <w:pPr>
      <w:keepNext/>
      <w:keepLines/>
      <w:spacing w:before="100" w:after="20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9815B4"/>
    <w:pPr>
      <w:keepNext/>
      <w:keepLines/>
      <w:spacing w:before="8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9B7D1C"/>
    <w:pPr>
      <w:keepNext/>
      <w:keepLines/>
      <w:spacing w:before="60" w:after="120"/>
      <w:outlineLvl w:val="2"/>
    </w:pPr>
    <w:rPr>
      <w:rFonts w:eastAsiaTheme="majorEastAsia" w:cstheme="majorBidi"/>
      <w:b/>
      <w:bCs/>
      <w:i/>
      <w:iCs/>
      <w:sz w:val="24"/>
      <w:szCs w:val="24"/>
    </w:rPr>
  </w:style>
  <w:style w:type="paragraph" w:styleId="Heading4">
    <w:name w:val="heading 4"/>
    <w:basedOn w:val="Normal"/>
    <w:next w:val="Normal"/>
    <w:link w:val="Heading4Char"/>
    <w:uiPriority w:val="9"/>
    <w:unhideWhenUsed/>
    <w:qFormat/>
    <w:rsid w:val="009B7D1C"/>
    <w:pPr>
      <w:spacing w:before="60" w:after="120"/>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02E7"/>
  </w:style>
  <w:style w:type="paragraph" w:styleId="Footer">
    <w:name w:val="footer"/>
    <w:basedOn w:val="Normal"/>
    <w:link w:val="FooterChar"/>
    <w:uiPriority w:val="99"/>
    <w:unhideWhenUsed/>
    <w:rsid w:val="00AB0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2E7"/>
  </w:style>
  <w:style w:type="table" w:styleId="TableGrid">
    <w:name w:val="Table Grid"/>
    <w:basedOn w:val="TableNormal"/>
    <w:uiPriority w:val="39"/>
    <w:rsid w:val="0084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NUM">
    <w:name w:val="TABNUM"/>
    <w:uiPriority w:val="99"/>
    <w:rsid w:val="00BC392B"/>
    <w:pPr>
      <w:numPr>
        <w:numId w:val="1"/>
      </w:numPr>
    </w:pPr>
  </w:style>
  <w:style w:type="table" w:customStyle="1" w:styleId="Style1">
    <w:name w:val="Style1"/>
    <w:basedOn w:val="TableNormal"/>
    <w:uiPriority w:val="99"/>
    <w:rsid w:val="0061052C"/>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Light" w:hAnsi="Calibri Light"/>
        <w:sz w:val="20"/>
      </w:rPr>
      <w:tblPr/>
      <w:tcPr>
        <w:shd w:val="clear" w:color="auto" w:fill="C00000"/>
      </w:tcPr>
    </w:tblStylePr>
  </w:style>
  <w:style w:type="numbering" w:customStyle="1" w:styleId="Style3">
    <w:name w:val="Style3"/>
    <w:uiPriority w:val="99"/>
    <w:rsid w:val="007E4092"/>
    <w:pPr>
      <w:numPr>
        <w:numId w:val="2"/>
      </w:numPr>
    </w:pPr>
  </w:style>
  <w:style w:type="paragraph" w:styleId="Title">
    <w:name w:val="Title"/>
    <w:basedOn w:val="Normal"/>
    <w:next w:val="Normal"/>
    <w:link w:val="TitleChar"/>
    <w:uiPriority w:val="10"/>
    <w:qFormat/>
    <w:rsid w:val="00E051A3"/>
    <w:pPr>
      <w:spacing w:before="120" w:after="120" w:line="240" w:lineRule="auto"/>
      <w:contextualSpacing/>
      <w:jc w:val="center"/>
    </w:pPr>
    <w:rPr>
      <w:rFonts w:eastAsiaTheme="majorEastAsia" w:cstheme="majorBidi"/>
      <w:b/>
      <w:bCs/>
      <w:color w:val="C00000"/>
      <w:spacing w:val="-10"/>
      <w:kern w:val="28"/>
      <w:sz w:val="56"/>
      <w:szCs w:val="56"/>
    </w:rPr>
  </w:style>
  <w:style w:type="character" w:customStyle="1" w:styleId="TitleChar">
    <w:name w:val="Title Char"/>
    <w:basedOn w:val="DefaultParagraphFont"/>
    <w:link w:val="Title"/>
    <w:uiPriority w:val="10"/>
    <w:rsid w:val="00E051A3"/>
    <w:rPr>
      <w:rFonts w:asciiTheme="majorHAnsi" w:eastAsiaTheme="majorEastAsia" w:hAnsiTheme="majorHAnsi" w:cstheme="majorBidi"/>
      <w:b/>
      <w:bCs/>
      <w:color w:val="C00000"/>
      <w:spacing w:val="-10"/>
      <w:kern w:val="28"/>
      <w:sz w:val="56"/>
      <w:szCs w:val="56"/>
    </w:rPr>
  </w:style>
  <w:style w:type="character" w:customStyle="1" w:styleId="Heading1Char">
    <w:name w:val="Heading 1 Char"/>
    <w:basedOn w:val="DefaultParagraphFont"/>
    <w:link w:val="Heading1"/>
    <w:uiPriority w:val="9"/>
    <w:rsid w:val="009815B4"/>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9815B4"/>
    <w:rPr>
      <w:rFonts w:asciiTheme="majorHAnsi" w:eastAsiaTheme="majorEastAsia" w:hAnsiTheme="majorHAnsi" w:cstheme="majorBidi"/>
      <w:b/>
      <w:bCs/>
      <w:sz w:val="26"/>
      <w:szCs w:val="26"/>
    </w:rPr>
  </w:style>
  <w:style w:type="paragraph" w:styleId="Subtitle">
    <w:name w:val="Subtitle"/>
    <w:basedOn w:val="Normal"/>
    <w:next w:val="Normal"/>
    <w:link w:val="SubtitleChar"/>
    <w:uiPriority w:val="11"/>
    <w:qFormat/>
    <w:rsid w:val="00E051A3"/>
    <w:pPr>
      <w:numPr>
        <w:ilvl w:val="1"/>
      </w:numPr>
      <w:jc w:val="center"/>
    </w:pPr>
    <w:rPr>
      <w:rFonts w:eastAsiaTheme="minorEastAsia"/>
      <w:b/>
      <w:bCs/>
      <w:color w:val="00B050"/>
      <w:spacing w:val="15"/>
      <w:sz w:val="36"/>
      <w:szCs w:val="36"/>
    </w:rPr>
  </w:style>
  <w:style w:type="character" w:customStyle="1" w:styleId="SubtitleChar">
    <w:name w:val="Subtitle Char"/>
    <w:basedOn w:val="DefaultParagraphFont"/>
    <w:link w:val="Subtitle"/>
    <w:uiPriority w:val="11"/>
    <w:rsid w:val="00E051A3"/>
    <w:rPr>
      <w:rFonts w:asciiTheme="majorHAnsi" w:eastAsiaTheme="minorEastAsia" w:hAnsiTheme="majorHAnsi" w:cstheme="majorHAnsi"/>
      <w:b/>
      <w:bCs/>
      <w:color w:val="00B050"/>
      <w:spacing w:val="15"/>
      <w:sz w:val="36"/>
      <w:szCs w:val="36"/>
    </w:rPr>
  </w:style>
  <w:style w:type="character" w:customStyle="1" w:styleId="Heading3Char">
    <w:name w:val="Heading 3 Char"/>
    <w:basedOn w:val="DefaultParagraphFont"/>
    <w:link w:val="Heading3"/>
    <w:uiPriority w:val="9"/>
    <w:rsid w:val="009B7D1C"/>
    <w:rPr>
      <w:rFonts w:asciiTheme="majorHAnsi" w:eastAsiaTheme="majorEastAsia" w:hAnsiTheme="majorHAnsi" w:cstheme="majorBidi"/>
      <w:b/>
      <w:bCs/>
      <w:i/>
      <w:iCs/>
      <w:sz w:val="24"/>
      <w:szCs w:val="24"/>
    </w:rPr>
  </w:style>
  <w:style w:type="character" w:customStyle="1" w:styleId="Heading4Char">
    <w:name w:val="Heading 4 Char"/>
    <w:basedOn w:val="DefaultParagraphFont"/>
    <w:link w:val="Heading4"/>
    <w:uiPriority w:val="9"/>
    <w:rsid w:val="009B7D1C"/>
    <w:rPr>
      <w:rFonts w:asciiTheme="majorHAnsi" w:hAnsiTheme="majorHAnsi" w:cstheme="majorHAnsi"/>
      <w:i/>
      <w:iCs/>
    </w:rPr>
  </w:style>
  <w:style w:type="paragraph" w:styleId="ListParagraph">
    <w:name w:val="List Paragraph"/>
    <w:basedOn w:val="Normal"/>
    <w:uiPriority w:val="1"/>
    <w:qFormat/>
    <w:rsid w:val="001A1405"/>
    <w:pPr>
      <w:ind w:left="720"/>
      <w:contextualSpacing/>
    </w:pPr>
  </w:style>
  <w:style w:type="paragraph" w:customStyle="1" w:styleId="MainSideTitle">
    <w:name w:val="Main Side Title"/>
    <w:basedOn w:val="Normal"/>
    <w:link w:val="MainSideTitleChar"/>
    <w:qFormat/>
    <w:rsid w:val="00274C64"/>
    <w:pPr>
      <w:spacing w:after="0"/>
    </w:pPr>
    <w:rPr>
      <w:b/>
      <w:bCs/>
      <w:color w:val="C00000"/>
      <w:sz w:val="32"/>
      <w:szCs w:val="32"/>
    </w:rPr>
  </w:style>
  <w:style w:type="paragraph" w:customStyle="1" w:styleId="SubSideTitle">
    <w:name w:val="Sub Side Title"/>
    <w:basedOn w:val="Normal"/>
    <w:link w:val="SubSideTitleChar"/>
    <w:qFormat/>
    <w:rsid w:val="0076342C"/>
    <w:rPr>
      <w:b/>
      <w:bCs/>
      <w:color w:val="00B050"/>
    </w:rPr>
  </w:style>
  <w:style w:type="character" w:customStyle="1" w:styleId="MainSideTitleChar">
    <w:name w:val="Main Side Title Char"/>
    <w:basedOn w:val="DefaultParagraphFont"/>
    <w:link w:val="MainSideTitle"/>
    <w:rsid w:val="00274C64"/>
    <w:rPr>
      <w:rFonts w:asciiTheme="majorHAnsi" w:hAnsiTheme="majorHAnsi" w:cstheme="majorHAnsi"/>
      <w:b/>
      <w:bCs/>
      <w:color w:val="C00000"/>
      <w:sz w:val="32"/>
      <w:szCs w:val="32"/>
    </w:rPr>
  </w:style>
  <w:style w:type="character" w:customStyle="1" w:styleId="SubSideTitleChar">
    <w:name w:val="Sub Side Title Char"/>
    <w:basedOn w:val="DefaultParagraphFont"/>
    <w:link w:val="SubSideTitle"/>
    <w:rsid w:val="0076342C"/>
    <w:rPr>
      <w:rFonts w:asciiTheme="majorHAnsi" w:hAnsiTheme="majorHAnsi" w:cstheme="majorHAnsi"/>
      <w:b/>
      <w:bCs/>
      <w:color w:val="00B050"/>
    </w:rPr>
  </w:style>
  <w:style w:type="character" w:styleId="Hyperlink">
    <w:name w:val="Hyperlink"/>
    <w:rsid w:val="005C2580"/>
    <w:rPr>
      <w:color w:val="0000FF"/>
      <w:u w:val="single"/>
    </w:rPr>
  </w:style>
  <w:style w:type="paragraph" w:styleId="BodyText">
    <w:name w:val="Body Text"/>
    <w:basedOn w:val="Normal"/>
    <w:link w:val="BodyTextChar"/>
    <w:uiPriority w:val="1"/>
    <w:qFormat/>
    <w:rsid w:val="00D311A3"/>
    <w:pPr>
      <w:widowControl w:val="0"/>
      <w:autoSpaceDE w:val="0"/>
      <w:autoSpaceDN w:val="0"/>
      <w:adjustRightInd w:val="0"/>
      <w:spacing w:after="0" w:line="240" w:lineRule="auto"/>
    </w:pPr>
    <w:rPr>
      <w:rFonts w:ascii="Arial" w:eastAsiaTheme="minorEastAsia" w:hAnsi="Arial" w:cs="Arial"/>
      <w:sz w:val="24"/>
      <w:szCs w:val="24"/>
      <w:lang w:eastAsia="en-GB"/>
    </w:rPr>
  </w:style>
  <w:style w:type="character" w:customStyle="1" w:styleId="BodyTextChar">
    <w:name w:val="Body Text Char"/>
    <w:basedOn w:val="DefaultParagraphFont"/>
    <w:link w:val="BodyText"/>
    <w:uiPriority w:val="1"/>
    <w:rsid w:val="00D311A3"/>
    <w:rPr>
      <w:rFonts w:ascii="Arial" w:eastAsiaTheme="minorEastAsia" w:hAnsi="Arial" w:cs="Arial"/>
      <w:sz w:val="24"/>
      <w:szCs w:val="24"/>
      <w:lang w:eastAsia="en-GB"/>
    </w:rPr>
  </w:style>
  <w:style w:type="paragraph" w:styleId="NormalWeb">
    <w:name w:val="Normal (Web)"/>
    <w:basedOn w:val="Normal"/>
    <w:uiPriority w:val="99"/>
    <w:semiHidden/>
    <w:unhideWhenUsed/>
    <w:rsid w:val="00EC090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95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roston\Downloads\YT%20PORTRAIT%20(2).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F3CFBF-7737-4120-BBE4-E48000104685}" type="doc">
      <dgm:prSet loTypeId="urn:microsoft.com/office/officeart/2008/layout/AscendingPictureAccentProcess" loCatId="process" qsTypeId="urn:microsoft.com/office/officeart/2005/8/quickstyle/simple1" qsCatId="simple" csTypeId="urn:microsoft.com/office/officeart/2005/8/colors/colorful3" csCatId="colorful" phldr="1"/>
      <dgm:spPr/>
    </dgm:pt>
    <dgm:pt modelId="{647E24AD-83DE-438E-8E93-D51807BBD178}">
      <dgm:prSet phldrT="[Text]"/>
      <dgm:spPr>
        <a:xfrm>
          <a:off x="1714478" y="1746614"/>
          <a:ext cx="4384696" cy="1175920"/>
        </a:xfrm>
        <a:prstGeom prst="roundRect">
          <a:avLst/>
        </a:prstGeo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Welcome to Ysgol Treffynnon</a:t>
          </a:r>
        </a:p>
      </dgm:t>
    </dgm:pt>
    <dgm:pt modelId="{C1BF2B6D-B8BA-4178-AC9E-1C58F8BF4C14}" type="parTrans" cxnId="{317CB068-C599-4BB5-9785-1B3195DBE5B3}">
      <dgm:prSet/>
      <dgm:spPr/>
      <dgm:t>
        <a:bodyPr/>
        <a:lstStyle/>
        <a:p>
          <a:endParaRPr lang="en-GB"/>
        </a:p>
      </dgm:t>
    </dgm:pt>
    <dgm:pt modelId="{00388C4B-A1BE-4F9F-97F3-AD91169120E5}" type="sibTrans" cxnId="{317CB068-C599-4BB5-9785-1B3195DBE5B3}">
      <dgm:prSet/>
      <dgm:spPr>
        <a:xfrm>
          <a:off x="249303" y="533733"/>
          <a:ext cx="2032855" cy="203315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B82C9A81-F03B-4E91-A68A-E0F55D8EF480}" type="pres">
      <dgm:prSet presAssocID="{DDF3CFBF-7737-4120-BBE4-E48000104685}" presName="Name0" presStyleCnt="0">
        <dgm:presLayoutVars>
          <dgm:chMax val="7"/>
          <dgm:chPref val="7"/>
          <dgm:dir/>
        </dgm:presLayoutVars>
      </dgm:prSet>
      <dgm:spPr/>
    </dgm:pt>
    <dgm:pt modelId="{1385C1B0-6FBD-4D8B-8E80-FCF056F3F553}" type="pres">
      <dgm:prSet presAssocID="{647E24AD-83DE-438E-8E93-D51807BBD178}" presName="parTx1" presStyleLbl="node1" presStyleIdx="0" presStyleCnt="1" custLinFactNeighborX="13738" custLinFactNeighborY="5127"/>
      <dgm:spPr/>
    </dgm:pt>
    <dgm:pt modelId="{6CA3820B-0EB2-494E-8219-86D50F17399E}" type="pres">
      <dgm:prSet presAssocID="{00388C4B-A1BE-4F9F-97F3-AD91169120E5}" presName="picture1" presStyleCnt="0"/>
      <dgm:spPr/>
    </dgm:pt>
    <dgm:pt modelId="{8DCE5DB7-6766-4547-AF12-D2B0769BF5BA}" type="pres">
      <dgm:prSet presAssocID="{00388C4B-A1BE-4F9F-97F3-AD91169120E5}" presName="imageRepeatNode" presStyleLbl="fgImgPlace1" presStyleIdx="0" presStyleCnt="1" custLinFactNeighborX="-28638" custLinFactNeighborY="-6824"/>
      <dgm:spPr/>
    </dgm:pt>
  </dgm:ptLst>
  <dgm:cxnLst>
    <dgm:cxn modelId="{CB093E2A-59E0-4367-8DCB-C49A6963A61E}" type="presOf" srcId="{00388C4B-A1BE-4F9F-97F3-AD91169120E5}" destId="{8DCE5DB7-6766-4547-AF12-D2B0769BF5BA}" srcOrd="0" destOrd="0" presId="urn:microsoft.com/office/officeart/2008/layout/AscendingPictureAccentProcess"/>
    <dgm:cxn modelId="{317CB068-C599-4BB5-9785-1B3195DBE5B3}" srcId="{DDF3CFBF-7737-4120-BBE4-E48000104685}" destId="{647E24AD-83DE-438E-8E93-D51807BBD178}" srcOrd="0" destOrd="0" parTransId="{C1BF2B6D-B8BA-4178-AC9E-1C58F8BF4C14}" sibTransId="{00388C4B-A1BE-4F9F-97F3-AD91169120E5}"/>
    <dgm:cxn modelId="{7B7E7FCB-F54F-4430-8B21-C5FCD3BD9E03}" type="presOf" srcId="{647E24AD-83DE-438E-8E93-D51807BBD178}" destId="{1385C1B0-6FBD-4D8B-8E80-FCF056F3F553}" srcOrd="0" destOrd="0" presId="urn:microsoft.com/office/officeart/2008/layout/AscendingPictureAccentProcess"/>
    <dgm:cxn modelId="{9E2BB7EF-8EF5-47B1-9A8D-7062000113A7}" type="presOf" srcId="{DDF3CFBF-7737-4120-BBE4-E48000104685}" destId="{B82C9A81-F03B-4E91-A68A-E0F55D8EF480}" srcOrd="0" destOrd="0" presId="urn:microsoft.com/office/officeart/2008/layout/AscendingPictureAccentProcess"/>
    <dgm:cxn modelId="{AB9C8218-7101-4210-9E42-2CA487AF71BA}" type="presParOf" srcId="{B82C9A81-F03B-4E91-A68A-E0F55D8EF480}" destId="{1385C1B0-6FBD-4D8B-8E80-FCF056F3F553}" srcOrd="0" destOrd="0" presId="urn:microsoft.com/office/officeart/2008/layout/AscendingPictureAccentProcess"/>
    <dgm:cxn modelId="{8FD6E56D-8775-4D2F-B22B-9B00EAE4A9D2}" type="presParOf" srcId="{B82C9A81-F03B-4E91-A68A-E0F55D8EF480}" destId="{6CA3820B-0EB2-494E-8219-86D50F17399E}" srcOrd="1" destOrd="0" presId="urn:microsoft.com/office/officeart/2008/layout/AscendingPictureAccentProcess"/>
    <dgm:cxn modelId="{F50BAEED-D80C-43BE-859B-E4169BCFD0E3}" type="presParOf" srcId="{6CA3820B-0EB2-494E-8219-86D50F17399E}" destId="{8DCE5DB7-6766-4547-AF12-D2B0769BF5BA}" srcOrd="0" destOrd="0" presId="urn:microsoft.com/office/officeart/2008/layout/AscendingPictureAccent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85C1B0-6FBD-4D8B-8E80-FCF056F3F553}">
      <dsp:nvSpPr>
        <dsp:cNvPr id="0" name=""/>
        <dsp:cNvSpPr/>
      </dsp:nvSpPr>
      <dsp:spPr>
        <a:xfrm>
          <a:off x="1362890" y="471779"/>
          <a:ext cx="1314724" cy="352592"/>
        </a:xfrm>
        <a:prstGeom prst="roundRect">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8283"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Welcome to Ysgol Treffynnon</a:t>
          </a:r>
        </a:p>
      </dsp:txBody>
      <dsp:txXfrm>
        <a:off x="1380102" y="488991"/>
        <a:ext cx="1280300" cy="318168"/>
      </dsp:txXfrm>
    </dsp:sp>
    <dsp:sp modelId="{8DCE5DB7-6766-4547-AF12-D2B0769BF5BA}">
      <dsp:nvSpPr>
        <dsp:cNvPr id="0" name=""/>
        <dsp:cNvSpPr/>
      </dsp:nvSpPr>
      <dsp:spPr>
        <a:xfrm>
          <a:off x="643142" y="66503"/>
          <a:ext cx="609539" cy="60963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D6817-0CC5-4565-BEE4-C0102EF9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YT PORTRAIT (2)</Template>
  <TotalTime>47</TotalTime>
  <Pages>8</Pages>
  <Words>1575</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Croston</dc:creator>
  <cp:keywords/>
  <dc:description/>
  <cp:lastModifiedBy>G Boniface</cp:lastModifiedBy>
  <cp:revision>10</cp:revision>
  <cp:lastPrinted>2026-01-07T10:07:00Z</cp:lastPrinted>
  <dcterms:created xsi:type="dcterms:W3CDTF">2026-02-02T09:21:00Z</dcterms:created>
  <dcterms:modified xsi:type="dcterms:W3CDTF">2026-02-02T10:14:00Z</dcterms:modified>
</cp:coreProperties>
</file>